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E4068" w:rsidRDefault="007E4068" w:rsidP="007E4068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John HUNT</w:t>
      </w:r>
      <w:r>
        <w:rPr>
          <w:rFonts w:ascii="Times New Roman" w:hAnsi="Times New Roman" w:cs="Times New Roman"/>
          <w:sz w:val="24"/>
          <w:szCs w:val="24"/>
        </w:rPr>
        <w:t xml:space="preserve">     </w:t>
      </w:r>
      <w:r>
        <w:rPr>
          <w:rFonts w:ascii="Times New Roman" w:hAnsi="Times New Roman" w:cs="Times New Roman"/>
          <w:sz w:val="24"/>
          <w:szCs w:val="24"/>
        </w:rPr>
        <w:t>(fl.1433)</w:t>
      </w:r>
    </w:p>
    <w:p w:rsidR="007E4068" w:rsidRDefault="007E4068" w:rsidP="007E4068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of Linby, Nottinghamshire.</w:t>
      </w:r>
    </w:p>
    <w:p w:rsidR="007E4068" w:rsidRDefault="007E4068" w:rsidP="007E4068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7E4068" w:rsidRDefault="007E4068" w:rsidP="007E4068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7E4068" w:rsidRDefault="007E4068" w:rsidP="007E4068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8 Apr.1433</w:t>
      </w:r>
      <w:r>
        <w:rPr>
          <w:rFonts w:ascii="Times New Roman" w:hAnsi="Times New Roman" w:cs="Times New Roman"/>
          <w:sz w:val="24"/>
          <w:szCs w:val="24"/>
        </w:rPr>
        <w:tab/>
        <w:t>He was a juror on the inquisitio</w:t>
      </w:r>
      <w:r>
        <w:rPr>
          <w:rFonts w:ascii="Times New Roman" w:hAnsi="Times New Roman" w:cs="Times New Roman"/>
          <w:sz w:val="24"/>
          <w:szCs w:val="24"/>
        </w:rPr>
        <w:t>n post mortem held in Mansfield</w:t>
      </w:r>
    </w:p>
    <w:p w:rsidR="007E4068" w:rsidRDefault="007E4068" w:rsidP="007E4068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>into lands of the late Eleanor Dagworth(q.v.).</w:t>
      </w:r>
    </w:p>
    <w:p w:rsidR="007E4068" w:rsidRDefault="007E4068" w:rsidP="007E4068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(www.inquisitionspostmortem.ac.uk  ref. eCIPM  24-35)</w:t>
      </w:r>
    </w:p>
    <w:p w:rsidR="007E4068" w:rsidRDefault="007E4068" w:rsidP="007E4068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7E4068" w:rsidRDefault="007E4068" w:rsidP="007E4068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7E4068" w:rsidRPr="00D05C22" w:rsidRDefault="007E4068" w:rsidP="007E4068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 March 2016</w:t>
      </w:r>
    </w:p>
    <w:p w:rsidR="00615D0C" w:rsidRPr="007E4068" w:rsidRDefault="00615D0C">
      <w:pPr>
        <w:rPr>
          <w:rFonts w:ascii="Times New Roman" w:hAnsi="Times New Roman" w:cs="Times New Roman"/>
          <w:sz w:val="24"/>
          <w:szCs w:val="24"/>
        </w:rPr>
      </w:pPr>
    </w:p>
    <w:sectPr w:rsidR="00615D0C" w:rsidRPr="007E4068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E4068" w:rsidRDefault="007E4068" w:rsidP="00615D0C">
      <w:pPr>
        <w:spacing w:after="0" w:line="240" w:lineRule="auto"/>
      </w:pPr>
      <w:r>
        <w:separator/>
      </w:r>
    </w:p>
  </w:endnote>
  <w:endnote w:type="continuationSeparator" w:id="0">
    <w:p w:rsidR="007E4068" w:rsidRDefault="007E4068" w:rsidP="00615D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15D0C" w:rsidRDefault="00615D0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15D0C" w:rsidRDefault="00615D0C">
    <w:pPr>
      <w:pStyle w:val="Footer"/>
    </w:pPr>
    <w:r>
      <w:rPr>
        <w:rFonts w:ascii="Times New Roman" w:hAnsi="Times New Roman" w:cs="Times New Roman"/>
        <w:sz w:val="24"/>
        <w:szCs w:val="24"/>
      </w:rPr>
      <w:t>Copywrite I.S.Rogers 26 February 2016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15D0C" w:rsidRDefault="00615D0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E4068" w:rsidRDefault="007E4068" w:rsidP="00615D0C">
      <w:pPr>
        <w:spacing w:after="0" w:line="240" w:lineRule="auto"/>
      </w:pPr>
      <w:r>
        <w:separator/>
      </w:r>
    </w:p>
  </w:footnote>
  <w:footnote w:type="continuationSeparator" w:id="0">
    <w:p w:rsidR="007E4068" w:rsidRDefault="007E4068" w:rsidP="00615D0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15D0C" w:rsidRDefault="00615D0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15D0C" w:rsidRDefault="00615D0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15D0C" w:rsidRDefault="00615D0C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4068"/>
    <w:rsid w:val="00615D0C"/>
    <w:rsid w:val="006D1F4A"/>
    <w:rsid w:val="007E4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C9E8290"/>
  <w15:chartTrackingRefBased/>
  <w15:docId w15:val="{C0AE1548-9F6C-4675-820D-92A0A1BAAF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15D0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15D0C"/>
  </w:style>
  <w:style w:type="paragraph" w:styleId="Footer">
    <w:name w:val="footer"/>
    <w:basedOn w:val="Normal"/>
    <w:link w:val="FooterChar"/>
    <w:uiPriority w:val="99"/>
    <w:unhideWhenUsed/>
    <w:rsid w:val="00615D0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15D0C"/>
  </w:style>
  <w:style w:type="paragraph" w:styleId="NoSpacing">
    <w:name w:val="No Spacing"/>
    <w:uiPriority w:val="1"/>
    <w:qFormat/>
    <w:rsid w:val="007E406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Book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</Template>
  <TotalTime>1</TotalTime>
  <Pages>1</Pages>
  <Words>37</Words>
  <Characters>214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2016-03-04T17:14:00Z</dcterms:created>
  <dcterms:modified xsi:type="dcterms:W3CDTF">2016-03-04T17:15:00Z</dcterms:modified>
</cp:coreProperties>
</file>