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2A46B" w14:textId="74CFB066" w:rsidR="006B2F86" w:rsidRDefault="008F2040" w:rsidP="00E71FC3">
      <w:pPr>
        <w:pStyle w:val="NoSpacing"/>
      </w:pPr>
      <w:r>
        <w:rPr>
          <w:u w:val="single"/>
        </w:rPr>
        <w:t>Richard HUNT</w:t>
      </w:r>
      <w:r>
        <w:t xml:space="preserve">  </w:t>
      </w:r>
      <w:proofErr w:type="gramStart"/>
      <w:r>
        <w:t xml:space="preserve">   (</w:t>
      </w:r>
      <w:proofErr w:type="gramEnd"/>
      <w:r>
        <w:t>d.1483-4)</w:t>
      </w:r>
    </w:p>
    <w:p w14:paraId="5EAF33C9" w14:textId="0262943E" w:rsidR="008F2040" w:rsidRDefault="008F2040" w:rsidP="00E71FC3">
      <w:pPr>
        <w:pStyle w:val="NoSpacing"/>
      </w:pPr>
    </w:p>
    <w:p w14:paraId="1ADDC96B" w14:textId="4984DEDF" w:rsidR="008F2040" w:rsidRDefault="008F2040" w:rsidP="00E71FC3">
      <w:pPr>
        <w:pStyle w:val="NoSpacing"/>
      </w:pPr>
    </w:p>
    <w:p w14:paraId="0966E90E" w14:textId="74B087FC" w:rsidR="008F2040" w:rsidRDefault="008F2040" w:rsidP="00E71FC3">
      <w:pPr>
        <w:pStyle w:val="NoSpacing"/>
      </w:pPr>
      <w:r>
        <w:t>Children:   John(q.v.), Isabelle(q.v.), Elizabeth(q.v.), Agnes(q.v.).   (</w:t>
      </w:r>
      <w:proofErr w:type="spellStart"/>
      <w:r>
        <w:t>Logge</w:t>
      </w:r>
      <w:proofErr w:type="spellEnd"/>
      <w:r>
        <w:t xml:space="preserve"> </w:t>
      </w:r>
      <w:proofErr w:type="spellStart"/>
      <w:proofErr w:type="gramStart"/>
      <w:r>
        <w:t>vol.I</w:t>
      </w:r>
      <w:proofErr w:type="spellEnd"/>
      <w:proofErr w:type="gramEnd"/>
      <w:r>
        <w:t xml:space="preserve"> pp.281-3)</w:t>
      </w:r>
    </w:p>
    <w:p w14:paraId="335DB1C1" w14:textId="2C78FF79" w:rsidR="008F2040" w:rsidRDefault="008F2040" w:rsidP="00E71FC3">
      <w:pPr>
        <w:pStyle w:val="NoSpacing"/>
      </w:pPr>
    </w:p>
    <w:p w14:paraId="38ED8DF0" w14:textId="0C6B06E2" w:rsidR="008F2040" w:rsidRDefault="008F2040" w:rsidP="00E71FC3">
      <w:pPr>
        <w:pStyle w:val="NoSpacing"/>
      </w:pPr>
    </w:p>
    <w:p w14:paraId="00F3C5A7" w14:textId="54BE9521" w:rsidR="008F2040" w:rsidRDefault="008F2040" w:rsidP="008F2040">
      <w:pPr>
        <w:pStyle w:val="NoSpacing"/>
      </w:pPr>
      <w:r>
        <w:t xml:space="preserve">  7 Sep.1483</w:t>
      </w:r>
      <w:r>
        <w:tab/>
        <w:t>He made his Will.   (ibid.)</w:t>
      </w:r>
    </w:p>
    <w:p w14:paraId="1D9BB16F" w14:textId="377732BF" w:rsidR="008F2040" w:rsidRDefault="008F2040" w:rsidP="008F2040">
      <w:pPr>
        <w:pStyle w:val="NoSpacing"/>
      </w:pPr>
      <w:r>
        <w:t xml:space="preserve">  6 Apr.1484</w:t>
      </w:r>
      <w:r>
        <w:tab/>
        <w:t>His Will was proved.   (ibid.)</w:t>
      </w:r>
    </w:p>
    <w:p w14:paraId="72E29DFA" w14:textId="7AD382CB" w:rsidR="008F2040" w:rsidRDefault="008F2040" w:rsidP="008F2040">
      <w:pPr>
        <w:pStyle w:val="NoSpacing"/>
      </w:pPr>
    </w:p>
    <w:p w14:paraId="1F4D9312" w14:textId="7E0FCD9C" w:rsidR="008F2040" w:rsidRDefault="008F2040" w:rsidP="008F2040">
      <w:pPr>
        <w:pStyle w:val="NoSpacing"/>
      </w:pPr>
    </w:p>
    <w:p w14:paraId="3F4FE317" w14:textId="5477321A" w:rsidR="008F2040" w:rsidRDefault="008F2040" w:rsidP="008F2040">
      <w:pPr>
        <w:pStyle w:val="NoSpacing"/>
      </w:pPr>
      <w:r>
        <w:t xml:space="preserve">Executors:   John </w:t>
      </w:r>
      <w:proofErr w:type="spellStart"/>
      <w:r>
        <w:t>Berowe</w:t>
      </w:r>
      <w:proofErr w:type="spellEnd"/>
      <w:r>
        <w:t xml:space="preserve">(q.v.), Richard </w:t>
      </w:r>
      <w:proofErr w:type="spellStart"/>
      <w:r>
        <w:t>Turnour</w:t>
      </w:r>
      <w:proofErr w:type="spellEnd"/>
      <w:r>
        <w:t>(q.v.), James Baker(q.v.).   (ibid.)</w:t>
      </w:r>
    </w:p>
    <w:p w14:paraId="7BC9EEE7" w14:textId="0CDEFD7F" w:rsidR="008F2040" w:rsidRDefault="008F2040" w:rsidP="008F2040">
      <w:pPr>
        <w:pStyle w:val="NoSpacing"/>
      </w:pPr>
    </w:p>
    <w:p w14:paraId="61AFA210" w14:textId="29E9311B" w:rsidR="008F2040" w:rsidRDefault="008F2040" w:rsidP="008F2040">
      <w:pPr>
        <w:pStyle w:val="NoSpacing"/>
      </w:pPr>
    </w:p>
    <w:p w14:paraId="720DA4DC" w14:textId="03857E13" w:rsidR="008F2040" w:rsidRPr="008F2040" w:rsidRDefault="008F2040" w:rsidP="008F2040">
      <w:pPr>
        <w:pStyle w:val="NoSpacing"/>
      </w:pPr>
      <w:r>
        <w:t>26 March 2018</w:t>
      </w:r>
      <w:bookmarkStart w:id="0" w:name="_GoBack"/>
      <w:bookmarkEnd w:id="0"/>
    </w:p>
    <w:sectPr w:rsidR="008F2040" w:rsidRPr="008F204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DDC4CF" w14:textId="77777777" w:rsidR="008F2040" w:rsidRDefault="008F2040" w:rsidP="00E71FC3">
      <w:pPr>
        <w:spacing w:after="0" w:line="240" w:lineRule="auto"/>
      </w:pPr>
      <w:r>
        <w:separator/>
      </w:r>
    </w:p>
  </w:endnote>
  <w:endnote w:type="continuationSeparator" w:id="0">
    <w:p w14:paraId="72CED09D" w14:textId="77777777" w:rsidR="008F2040" w:rsidRDefault="008F204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6484C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80F262" w14:textId="77777777" w:rsidR="008F2040" w:rsidRDefault="008F2040" w:rsidP="00E71FC3">
      <w:pPr>
        <w:spacing w:after="0" w:line="240" w:lineRule="auto"/>
      </w:pPr>
      <w:r>
        <w:separator/>
      </w:r>
    </w:p>
  </w:footnote>
  <w:footnote w:type="continuationSeparator" w:id="0">
    <w:p w14:paraId="3D5C87B9" w14:textId="77777777" w:rsidR="008F2040" w:rsidRDefault="008F204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040"/>
    <w:rsid w:val="001A7C09"/>
    <w:rsid w:val="00577BD5"/>
    <w:rsid w:val="00656CBA"/>
    <w:rsid w:val="006A1F77"/>
    <w:rsid w:val="00733BE7"/>
    <w:rsid w:val="008F204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A693A"/>
  <w15:chartTrackingRefBased/>
  <w15:docId w15:val="{A970FE48-4BCA-4E46-967C-FF9889A8C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2018-03-26T14:25:00Z</dcterms:created>
  <dcterms:modified xsi:type="dcterms:W3CDTF">2018-03-26T14:30:00Z</dcterms:modified>
</cp:coreProperties>
</file>