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6D441" w14:textId="4F318E60" w:rsidR="00FC2066" w:rsidRDefault="00FC2066" w:rsidP="00FC20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HUNT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(fl.1</w:t>
      </w:r>
      <w:r>
        <w:rPr>
          <w:rFonts w:ascii="Times New Roman" w:hAnsi="Times New Roman" w:cs="Times New Roman"/>
          <w:sz w:val="24"/>
          <w:szCs w:val="24"/>
        </w:rPr>
        <w:t>460-1)</w:t>
      </w:r>
    </w:p>
    <w:p w14:paraId="37698BF2" w14:textId="77777777" w:rsidR="00FC2066" w:rsidRDefault="00FC2066" w:rsidP="00FC20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Grimsby.</w:t>
      </w:r>
    </w:p>
    <w:p w14:paraId="672A9495" w14:textId="77777777" w:rsidR="00FC2066" w:rsidRDefault="00FC2066" w:rsidP="00FC206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79317E1" w14:textId="77777777" w:rsidR="00FC2066" w:rsidRDefault="00FC2066" w:rsidP="00FC206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1080754" w14:textId="1869D516" w:rsidR="00FC2066" w:rsidRDefault="00FC2066" w:rsidP="00FC20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1460-1</w:t>
      </w:r>
      <w:r>
        <w:rPr>
          <w:rFonts w:ascii="Times New Roman" w:hAnsi="Times New Roman" w:cs="Times New Roman"/>
          <w:sz w:val="24"/>
          <w:szCs w:val="24"/>
        </w:rPr>
        <w:tab/>
        <w:t>He occurs in the Burgess Roll.</w:t>
      </w:r>
    </w:p>
    <w:p w14:paraId="7C0DED44" w14:textId="77777777" w:rsidR="00FC2066" w:rsidRDefault="00FC2066" w:rsidP="00FC2066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(“The Northern Genealogist” for 1885 ed. A. Gibbons, F.S.A. </w:t>
      </w:r>
    </w:p>
    <w:p w14:paraId="3D543C0B" w14:textId="58F95D78" w:rsidR="00FC2066" w:rsidRDefault="00FC2066" w:rsidP="00FC2066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published in York by J.Simpson p.</w:t>
      </w:r>
      <w:r>
        <w:rPr>
          <w:rFonts w:ascii="Times New Roman" w:hAnsi="Times New Roman" w:cs="Times New Roman"/>
          <w:sz w:val="24"/>
          <w:szCs w:val="24"/>
        </w:rPr>
        <w:t>68)</w:t>
      </w:r>
    </w:p>
    <w:p w14:paraId="7183A33A" w14:textId="6219D1B8" w:rsidR="00FC2066" w:rsidRDefault="00FC2066" w:rsidP="00FC206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38F5E2E" w14:textId="7E1CD87C" w:rsidR="00FC2066" w:rsidRDefault="00FC2066" w:rsidP="00FC206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3A9FBB8" w14:textId="1EB9F092" w:rsidR="00FC2066" w:rsidRDefault="00FC2066" w:rsidP="00FC20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June 2021</w:t>
      </w:r>
    </w:p>
    <w:p w14:paraId="0122B439" w14:textId="493DFA3F" w:rsidR="00BA00AB" w:rsidRPr="00FC2066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FC206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D2D01" w14:textId="77777777" w:rsidR="00FC2066" w:rsidRDefault="00FC2066" w:rsidP="009139A6">
      <w:r>
        <w:separator/>
      </w:r>
    </w:p>
  </w:endnote>
  <w:endnote w:type="continuationSeparator" w:id="0">
    <w:p w14:paraId="5EA5E620" w14:textId="77777777" w:rsidR="00FC2066" w:rsidRDefault="00FC206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903C4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913C2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80AF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68A807" w14:textId="77777777" w:rsidR="00FC2066" w:rsidRDefault="00FC2066" w:rsidP="009139A6">
      <w:r>
        <w:separator/>
      </w:r>
    </w:p>
  </w:footnote>
  <w:footnote w:type="continuationSeparator" w:id="0">
    <w:p w14:paraId="303DE5C0" w14:textId="77777777" w:rsidR="00FC2066" w:rsidRDefault="00FC206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9C95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92C0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EBF3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066"/>
    <w:rsid w:val="000666E0"/>
    <w:rsid w:val="002510B7"/>
    <w:rsid w:val="003D574B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  <w:rsid w:val="00FC2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CF562B"/>
  <w15:chartTrackingRefBased/>
  <w15:docId w15:val="{640A9789-CFEA-413F-A428-C8A4E199D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2</TotalTime>
  <Pages>1</Pages>
  <Words>30</Words>
  <Characters>175</Characters>
  <Application>Microsoft Office Word</Application>
  <DocSecurity>0</DocSecurity>
  <Lines>1</Lines>
  <Paragraphs>1</Paragraphs>
  <ScaleCrop>false</ScaleCrop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2021-06-21T09:27:00Z</dcterms:created>
  <dcterms:modified xsi:type="dcterms:W3CDTF">2021-06-21T09:29:00Z</dcterms:modified>
</cp:coreProperties>
</file>