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B6409BB" w14:textId="77777777" w:rsidR="00082031" w:rsidRDefault="00082031" w:rsidP="00082031">
      <w:pPr>
        <w:pStyle w:val="NoSpacing"/>
      </w:pPr>
      <w:r>
        <w:rPr>
          <w:u w:val="single"/>
        </w:rPr>
        <w:t>John HUNTE</w:t>
      </w:r>
      <w:r>
        <w:t xml:space="preserve">   </w:t>
      </w:r>
      <w:proofErr w:type="gramStart"/>
      <w:r>
        <w:t xml:space="preserve">   </w:t>
      </w:r>
      <w:r>
        <w:t>(</w:t>
      </w:r>
      <w:proofErr w:type="gramEnd"/>
      <w:r>
        <w:t>fl.1423)</w:t>
      </w:r>
    </w:p>
    <w:p w14:paraId="77D63C26" w14:textId="77777777" w:rsidR="00082031" w:rsidRDefault="00082031" w:rsidP="00082031">
      <w:pPr>
        <w:pStyle w:val="NoSpacing"/>
      </w:pPr>
    </w:p>
    <w:p w14:paraId="70CE6953" w14:textId="77777777" w:rsidR="00082031" w:rsidRDefault="00082031" w:rsidP="00082031">
      <w:pPr>
        <w:pStyle w:val="NoSpacing"/>
      </w:pPr>
    </w:p>
    <w:p w14:paraId="39AB882B" w14:textId="77777777" w:rsidR="00082031" w:rsidRDefault="00082031" w:rsidP="00082031">
      <w:pPr>
        <w:pStyle w:val="NoSpacing"/>
      </w:pPr>
      <w:r>
        <w:t>10 Nov.1423</w:t>
      </w:r>
      <w:r>
        <w:tab/>
        <w:t>He was a juror on the inquisition post mortem held in Guildford, Surrey,</w:t>
      </w:r>
    </w:p>
    <w:p w14:paraId="0493AC92" w14:textId="77777777" w:rsidR="00082031" w:rsidRDefault="00082031" w:rsidP="00082031">
      <w:pPr>
        <w:pStyle w:val="NoSpacing"/>
      </w:pPr>
      <w:r>
        <w:tab/>
      </w:r>
      <w:r>
        <w:tab/>
        <w:t xml:space="preserve">into lands of the late John de la </w:t>
      </w:r>
      <w:proofErr w:type="spellStart"/>
      <w:r>
        <w:t>Poyle</w:t>
      </w:r>
      <w:proofErr w:type="spellEnd"/>
      <w:r>
        <w:t>(q.v.).</w:t>
      </w:r>
    </w:p>
    <w:p w14:paraId="30501370" w14:textId="77777777" w:rsidR="00082031" w:rsidRDefault="00082031" w:rsidP="00082031">
      <w:pPr>
        <w:pStyle w:val="NoSpacing"/>
      </w:pPr>
      <w:r>
        <w:tab/>
      </w:r>
      <w:r>
        <w:tab/>
        <w:t xml:space="preserve">(www.inquisitionspostmortem.ac.uk   ref. </w:t>
      </w:r>
      <w:proofErr w:type="spellStart"/>
      <w:r>
        <w:t>eCIPM</w:t>
      </w:r>
      <w:proofErr w:type="spellEnd"/>
      <w:r>
        <w:t xml:space="preserve"> 22-281)</w:t>
      </w:r>
    </w:p>
    <w:p w14:paraId="0B068496" w14:textId="77777777" w:rsidR="00082031" w:rsidRPr="00F71824" w:rsidRDefault="00082031" w:rsidP="00082031">
      <w:pPr>
        <w:pStyle w:val="NoSpacing"/>
      </w:pPr>
    </w:p>
    <w:p w14:paraId="14191A41" w14:textId="77777777" w:rsidR="00082031" w:rsidRPr="00F71824" w:rsidRDefault="00082031" w:rsidP="00082031">
      <w:pPr>
        <w:pStyle w:val="NoSpacing"/>
      </w:pPr>
    </w:p>
    <w:p w14:paraId="2210E617" w14:textId="77777777" w:rsidR="00082031" w:rsidRDefault="00082031" w:rsidP="00082031">
      <w:pPr>
        <w:pStyle w:val="NoSpacing"/>
      </w:pPr>
      <w:r>
        <w:t>28 January 2018</w:t>
      </w:r>
    </w:p>
    <w:p w14:paraId="3D20850E" w14:textId="7F25E235" w:rsidR="006B2F86" w:rsidRPr="00082031" w:rsidRDefault="00082031" w:rsidP="00E71FC3">
      <w:pPr>
        <w:pStyle w:val="NoSpacing"/>
      </w:pPr>
      <w:bookmarkStart w:id="0" w:name="_GoBack"/>
      <w:bookmarkEnd w:id="0"/>
    </w:p>
    <w:sectPr w:rsidR="006B2F86" w:rsidRPr="00082031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F9162FD" w14:textId="77777777" w:rsidR="00082031" w:rsidRDefault="00082031" w:rsidP="00E71FC3">
      <w:pPr>
        <w:spacing w:after="0" w:line="240" w:lineRule="auto"/>
      </w:pPr>
      <w:r>
        <w:separator/>
      </w:r>
    </w:p>
  </w:endnote>
  <w:endnote w:type="continuationSeparator" w:id="0">
    <w:p w14:paraId="70BEEF6C" w14:textId="77777777" w:rsidR="00082031" w:rsidRDefault="00082031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3E3B8E8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39D3E9B" w14:textId="77777777" w:rsidR="00082031" w:rsidRDefault="00082031" w:rsidP="00E71FC3">
      <w:pPr>
        <w:spacing w:after="0" w:line="240" w:lineRule="auto"/>
      </w:pPr>
      <w:r>
        <w:separator/>
      </w:r>
    </w:p>
  </w:footnote>
  <w:footnote w:type="continuationSeparator" w:id="0">
    <w:p w14:paraId="20C07CB9" w14:textId="77777777" w:rsidR="00082031" w:rsidRDefault="00082031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2031"/>
    <w:rsid w:val="00082031"/>
    <w:rsid w:val="001A7C09"/>
    <w:rsid w:val="00577BD5"/>
    <w:rsid w:val="00656CBA"/>
    <w:rsid w:val="006A1F77"/>
    <w:rsid w:val="00733BE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279A72"/>
  <w15:chartTrackingRefBased/>
  <w15:docId w15:val="{80F6B9D2-ADED-4934-A723-19839D6797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35</Words>
  <Characters>203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2018-01-28T22:20:00Z</dcterms:created>
  <dcterms:modified xsi:type="dcterms:W3CDTF">2018-01-28T22:21:00Z</dcterms:modified>
</cp:coreProperties>
</file>