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88AF66" w14:textId="77777777" w:rsidR="00361499" w:rsidRDefault="00361499" w:rsidP="0036149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John HUNTE</w:t>
      </w:r>
      <w:r>
        <w:rPr>
          <w:rFonts w:cs="Times New Roman"/>
          <w:szCs w:val="24"/>
        </w:rPr>
        <w:t xml:space="preserve">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fl.1427)</w:t>
      </w:r>
    </w:p>
    <w:p w14:paraId="51BDCBC6" w14:textId="77777777" w:rsidR="00361499" w:rsidRDefault="00361499" w:rsidP="00361499">
      <w:pPr>
        <w:pStyle w:val="NoSpacing"/>
        <w:rPr>
          <w:rFonts w:cs="Times New Roman"/>
          <w:szCs w:val="24"/>
        </w:rPr>
      </w:pPr>
    </w:p>
    <w:p w14:paraId="793F3E2C" w14:textId="77777777" w:rsidR="00361499" w:rsidRDefault="00361499" w:rsidP="00361499">
      <w:pPr>
        <w:pStyle w:val="NoSpacing"/>
        <w:rPr>
          <w:rFonts w:cs="Times New Roman"/>
          <w:szCs w:val="24"/>
        </w:rPr>
      </w:pPr>
    </w:p>
    <w:p w14:paraId="0A41169F" w14:textId="77777777" w:rsidR="00361499" w:rsidRDefault="00361499" w:rsidP="0036149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1427</w:t>
      </w:r>
      <w:r>
        <w:rPr>
          <w:rFonts w:cs="Times New Roman"/>
          <w:szCs w:val="24"/>
        </w:rPr>
        <w:tab/>
        <w:t xml:space="preserve">He made a plaint of debt against William Kirkeby of Thaxted, </w:t>
      </w:r>
      <w:proofErr w:type="spellStart"/>
      <w:r>
        <w:rPr>
          <w:rFonts w:cs="Times New Roman"/>
          <w:szCs w:val="24"/>
        </w:rPr>
        <w:t>sheather</w:t>
      </w:r>
      <w:proofErr w:type="spellEnd"/>
      <w:r>
        <w:rPr>
          <w:rFonts w:cs="Times New Roman"/>
          <w:szCs w:val="24"/>
        </w:rPr>
        <w:t>(q.v.).</w:t>
      </w:r>
    </w:p>
    <w:p w14:paraId="7E0D9651" w14:textId="77777777" w:rsidR="00361499" w:rsidRDefault="00361499" w:rsidP="0036149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( </w:t>
      </w:r>
      <w:hyperlink r:id="rId6" w:history="1">
        <w:r w:rsidRPr="00265A27">
          <w:rPr>
            <w:rStyle w:val="Hyperlink"/>
            <w:rFonts w:cs="Times New Roman"/>
            <w:szCs w:val="24"/>
          </w:rPr>
          <w:t>https://waalt.uh.edu/index.php/CP40/664</w:t>
        </w:r>
      </w:hyperlink>
      <w:r>
        <w:rPr>
          <w:rFonts w:cs="Times New Roman"/>
          <w:szCs w:val="24"/>
        </w:rPr>
        <w:t xml:space="preserve"> )</w:t>
      </w:r>
    </w:p>
    <w:p w14:paraId="6A4CA958" w14:textId="77777777" w:rsidR="00361499" w:rsidRDefault="00361499" w:rsidP="00361499">
      <w:pPr>
        <w:pStyle w:val="NoSpacing"/>
        <w:rPr>
          <w:rFonts w:cs="Times New Roman"/>
          <w:szCs w:val="24"/>
        </w:rPr>
      </w:pPr>
    </w:p>
    <w:p w14:paraId="1A0981FE" w14:textId="77777777" w:rsidR="00361499" w:rsidRDefault="00361499" w:rsidP="00361499">
      <w:pPr>
        <w:pStyle w:val="NoSpacing"/>
        <w:rPr>
          <w:rFonts w:cs="Times New Roman"/>
          <w:szCs w:val="24"/>
        </w:rPr>
      </w:pPr>
    </w:p>
    <w:p w14:paraId="79CCABC3" w14:textId="77777777" w:rsidR="00361499" w:rsidRDefault="00361499" w:rsidP="0036149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22 May 2024</w:t>
      </w:r>
    </w:p>
    <w:p w14:paraId="373F2753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3A14FE" w14:textId="77777777" w:rsidR="00361499" w:rsidRDefault="00361499" w:rsidP="009139A6">
      <w:r>
        <w:separator/>
      </w:r>
    </w:p>
  </w:endnote>
  <w:endnote w:type="continuationSeparator" w:id="0">
    <w:p w14:paraId="1EF85644" w14:textId="77777777" w:rsidR="00361499" w:rsidRDefault="00361499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AA8EED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E53231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C7FE31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D232B3F" w14:textId="77777777" w:rsidR="00361499" w:rsidRDefault="00361499" w:rsidP="009139A6">
      <w:r>
        <w:separator/>
      </w:r>
    </w:p>
  </w:footnote>
  <w:footnote w:type="continuationSeparator" w:id="0">
    <w:p w14:paraId="5FDB1C3F" w14:textId="77777777" w:rsidR="00361499" w:rsidRDefault="00361499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D4D569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14B2F6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88F7D0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1499"/>
    <w:rsid w:val="000666E0"/>
    <w:rsid w:val="002510B7"/>
    <w:rsid w:val="00270799"/>
    <w:rsid w:val="00361499"/>
    <w:rsid w:val="005C130B"/>
    <w:rsid w:val="006B43CB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A93ABE"/>
  <w15:chartTrackingRefBased/>
  <w15:docId w15:val="{11A66F94-27A3-488E-B9F6-4D04ABE5D3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36149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aalt.uh.edu/index.php/CP40/664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33</Words>
  <Characters>193</Characters>
  <Application>Microsoft Office Word</Application>
  <DocSecurity>0</DocSecurity>
  <Lines>1</Lines>
  <Paragraphs>1</Paragraphs>
  <ScaleCrop>false</ScaleCrop>
  <Company/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2024-05-22T15:50:00Z</dcterms:created>
  <dcterms:modified xsi:type="dcterms:W3CDTF">2024-05-22T15:50:00Z</dcterms:modified>
</cp:coreProperties>
</file>