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940A5E" w14:textId="3DACF0F6" w:rsidR="006B2F86" w:rsidRDefault="005F51EB" w:rsidP="00E71FC3">
      <w:pPr>
        <w:pStyle w:val="NoSpacing"/>
      </w:pPr>
      <w:r>
        <w:rPr>
          <w:u w:val="single"/>
        </w:rPr>
        <w:t>Robert HUNTER</w:t>
      </w:r>
      <w:r>
        <w:t xml:space="preserve">  </w:t>
      </w:r>
      <w:proofErr w:type="gramStart"/>
      <w:r>
        <w:t xml:space="preserve">   (</w:t>
      </w:r>
      <w:proofErr w:type="gramEnd"/>
      <w:r>
        <w:t>d.1446-7)</w:t>
      </w:r>
    </w:p>
    <w:p w14:paraId="2EA4DDFE" w14:textId="7A5B5E0C" w:rsidR="005F51EB" w:rsidRDefault="005F51EB" w:rsidP="00E71FC3">
      <w:pPr>
        <w:pStyle w:val="NoSpacing"/>
      </w:pPr>
      <w:r>
        <w:t xml:space="preserve">of York. </w:t>
      </w:r>
      <w:proofErr w:type="spellStart"/>
      <w:r>
        <w:t>Scolaris</w:t>
      </w:r>
      <w:proofErr w:type="spellEnd"/>
      <w:r>
        <w:t>.</w:t>
      </w:r>
    </w:p>
    <w:p w14:paraId="1E33F496" w14:textId="4A3AECA4" w:rsidR="005F51EB" w:rsidRDefault="005F51EB" w:rsidP="00E71FC3">
      <w:pPr>
        <w:pStyle w:val="NoSpacing"/>
      </w:pPr>
    </w:p>
    <w:p w14:paraId="51953ABA" w14:textId="64FAC1AB" w:rsidR="005F51EB" w:rsidRDefault="005F51EB" w:rsidP="00E71FC3">
      <w:pPr>
        <w:pStyle w:val="NoSpacing"/>
      </w:pPr>
    </w:p>
    <w:p w14:paraId="02E49DA2" w14:textId="1C2AD3C6" w:rsidR="005F51EB" w:rsidRDefault="005F51EB" w:rsidP="00E71FC3">
      <w:pPr>
        <w:pStyle w:val="NoSpacing"/>
      </w:pPr>
      <w:r>
        <w:t xml:space="preserve">  1 Sep.1446</w:t>
      </w:r>
      <w:r>
        <w:tab/>
        <w:t>He made his Will.  (W.Y.R. p.91)</w:t>
      </w:r>
    </w:p>
    <w:p w14:paraId="320B0D4D" w14:textId="11DE812D" w:rsidR="005F51EB" w:rsidRDefault="005F51EB" w:rsidP="00E71FC3">
      <w:pPr>
        <w:pStyle w:val="NoSpacing"/>
      </w:pPr>
      <w:r>
        <w:t xml:space="preserve">  7 Sep.1447</w:t>
      </w:r>
      <w:r>
        <w:tab/>
        <w:t>Probate of his Will. (ibid.)</w:t>
      </w:r>
    </w:p>
    <w:p w14:paraId="200E4888" w14:textId="5F015130" w:rsidR="005F51EB" w:rsidRDefault="005F51EB" w:rsidP="00E71FC3">
      <w:pPr>
        <w:pStyle w:val="NoSpacing"/>
      </w:pPr>
    </w:p>
    <w:p w14:paraId="509478BA" w14:textId="6AE84CB0" w:rsidR="005F51EB" w:rsidRDefault="005F51EB" w:rsidP="00E71FC3">
      <w:pPr>
        <w:pStyle w:val="NoSpacing"/>
      </w:pPr>
    </w:p>
    <w:p w14:paraId="6CD2E2F6" w14:textId="03821DE5" w:rsidR="005F51EB" w:rsidRPr="005F51EB" w:rsidRDefault="005F51EB" w:rsidP="00E71FC3">
      <w:pPr>
        <w:pStyle w:val="NoSpacing"/>
      </w:pPr>
      <w:r>
        <w:t>2 January 2019</w:t>
      </w:r>
      <w:bookmarkStart w:id="0" w:name="_GoBack"/>
      <w:bookmarkEnd w:id="0"/>
    </w:p>
    <w:sectPr w:rsidR="005F51EB" w:rsidRPr="005F51E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94F1E" w14:textId="77777777" w:rsidR="005F51EB" w:rsidRDefault="005F51EB" w:rsidP="00E71FC3">
      <w:pPr>
        <w:spacing w:after="0" w:line="240" w:lineRule="auto"/>
      </w:pPr>
      <w:r>
        <w:separator/>
      </w:r>
    </w:p>
  </w:endnote>
  <w:endnote w:type="continuationSeparator" w:id="0">
    <w:p w14:paraId="71DF6EE9" w14:textId="77777777" w:rsidR="005F51EB" w:rsidRDefault="005F51E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0B89F7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5EB19B" w14:textId="77777777" w:rsidR="005F51EB" w:rsidRDefault="005F51EB" w:rsidP="00E71FC3">
      <w:pPr>
        <w:spacing w:after="0" w:line="240" w:lineRule="auto"/>
      </w:pPr>
      <w:r>
        <w:separator/>
      </w:r>
    </w:p>
  </w:footnote>
  <w:footnote w:type="continuationSeparator" w:id="0">
    <w:p w14:paraId="77B28360" w14:textId="77777777" w:rsidR="005F51EB" w:rsidRDefault="005F51E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1EB"/>
    <w:rsid w:val="001A7C09"/>
    <w:rsid w:val="00577BD5"/>
    <w:rsid w:val="005F51EB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9ED3D3"/>
  <w15:chartTrackingRefBased/>
  <w15:docId w15:val="{C3227F57-83B1-4F5C-8D33-5377897E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5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2019-01-02T21:43:00Z</dcterms:created>
  <dcterms:modified xsi:type="dcterms:W3CDTF">2019-01-02T21:48:00Z</dcterms:modified>
</cp:coreProperties>
</file>