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5C6BCA" w14:textId="0B03E548" w:rsidR="00BD6D0F" w:rsidRDefault="00BD6D0F" w:rsidP="00BD6D0F">
      <w:pPr>
        <w:pStyle w:val="NoSpacing"/>
      </w:pPr>
      <w:r>
        <w:rPr>
          <w:u w:val="single"/>
        </w:rPr>
        <w:t>Thomas HUSTEWAYTE</w:t>
      </w:r>
      <w:r>
        <w:t xml:space="preserve">     </w:t>
      </w:r>
      <w:proofErr w:type="gramStart"/>
      <w:r>
        <w:t xml:space="preserve">   </w:t>
      </w:r>
      <w:r>
        <w:t>(</w:t>
      </w:r>
      <w:proofErr w:type="gramEnd"/>
      <w:r>
        <w:t>fl.</w:t>
      </w:r>
      <w:r>
        <w:t>1484-5)</w:t>
      </w:r>
    </w:p>
    <w:p w14:paraId="69A01735" w14:textId="77777777" w:rsidR="00BD6D0F" w:rsidRDefault="00BD6D0F" w:rsidP="00BD6D0F">
      <w:pPr>
        <w:pStyle w:val="NoSpacing"/>
      </w:pPr>
      <w:r>
        <w:t xml:space="preserve">Rector of </w:t>
      </w:r>
      <w:proofErr w:type="spellStart"/>
      <w:proofErr w:type="gramStart"/>
      <w:r>
        <w:t>St.Mary’s</w:t>
      </w:r>
      <w:proofErr w:type="spellEnd"/>
      <w:proofErr w:type="gramEnd"/>
      <w:r>
        <w:t xml:space="preserve"> Church, </w:t>
      </w:r>
      <w:proofErr w:type="spellStart"/>
      <w:r>
        <w:t>Huggate</w:t>
      </w:r>
      <w:proofErr w:type="spellEnd"/>
      <w:r>
        <w:t>, East Riding of Yorkshire.</w:t>
      </w:r>
    </w:p>
    <w:p w14:paraId="3DA7475D" w14:textId="77777777" w:rsidR="00BD6D0F" w:rsidRDefault="00BD6D0F" w:rsidP="00BD6D0F">
      <w:pPr>
        <w:pStyle w:val="NoSpacing"/>
      </w:pPr>
    </w:p>
    <w:p w14:paraId="55697EF8" w14:textId="77777777" w:rsidR="00BD6D0F" w:rsidRDefault="00BD6D0F" w:rsidP="00BD6D0F">
      <w:pPr>
        <w:pStyle w:val="NoSpacing"/>
      </w:pPr>
    </w:p>
    <w:p w14:paraId="4B38D52C" w14:textId="1544B001" w:rsidR="00BD6D0F" w:rsidRDefault="00BD6D0F" w:rsidP="00BD6D0F">
      <w:pPr>
        <w:pStyle w:val="NoSpacing"/>
      </w:pPr>
      <w:r>
        <w:tab/>
        <w:t>1</w:t>
      </w:r>
      <w:r>
        <w:t>484</w:t>
      </w:r>
      <w:bookmarkStart w:id="0" w:name="_GoBack"/>
      <w:bookmarkEnd w:id="0"/>
      <w:r>
        <w:tab/>
        <w:t>He became Rector.</w:t>
      </w:r>
    </w:p>
    <w:p w14:paraId="5E56D418" w14:textId="77777777" w:rsidR="00BD6D0F" w:rsidRDefault="00BD6D0F" w:rsidP="00BD6D0F">
      <w:pPr>
        <w:pStyle w:val="NoSpacing"/>
      </w:pPr>
      <w:r>
        <w:tab/>
      </w:r>
      <w:r>
        <w:tab/>
        <w:t>(from information in the church).</w:t>
      </w:r>
    </w:p>
    <w:p w14:paraId="44139820" w14:textId="77777777" w:rsidR="00BD6D0F" w:rsidRDefault="00BD6D0F" w:rsidP="00BD6D0F">
      <w:pPr>
        <w:pStyle w:val="NoSpacing"/>
      </w:pPr>
    </w:p>
    <w:p w14:paraId="3EBFE3AF" w14:textId="77777777" w:rsidR="00BD6D0F" w:rsidRDefault="00BD6D0F" w:rsidP="00BD6D0F">
      <w:pPr>
        <w:pStyle w:val="NoSpacing"/>
      </w:pPr>
    </w:p>
    <w:p w14:paraId="628E852B" w14:textId="77777777" w:rsidR="00BD6D0F" w:rsidRPr="00AF54B8" w:rsidRDefault="00BD6D0F" w:rsidP="00BD6D0F">
      <w:pPr>
        <w:pStyle w:val="NoSpacing"/>
      </w:pPr>
      <w:r>
        <w:t>4 June 2019</w:t>
      </w:r>
    </w:p>
    <w:p w14:paraId="1955EA68" w14:textId="35117258" w:rsidR="006B2F86" w:rsidRPr="00BD6D0F" w:rsidRDefault="00BD6D0F" w:rsidP="00E71FC3">
      <w:pPr>
        <w:pStyle w:val="NoSpacing"/>
      </w:pPr>
    </w:p>
    <w:sectPr w:rsidR="006B2F86" w:rsidRPr="00BD6D0F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3D451B" w14:textId="77777777" w:rsidR="00BD6D0F" w:rsidRDefault="00BD6D0F" w:rsidP="00E71FC3">
      <w:pPr>
        <w:spacing w:after="0" w:line="240" w:lineRule="auto"/>
      </w:pPr>
      <w:r>
        <w:separator/>
      </w:r>
    </w:p>
  </w:endnote>
  <w:endnote w:type="continuationSeparator" w:id="0">
    <w:p w14:paraId="3C85F440" w14:textId="77777777" w:rsidR="00BD6D0F" w:rsidRDefault="00BD6D0F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179E81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00E44AB" w14:textId="77777777" w:rsidR="00BD6D0F" w:rsidRDefault="00BD6D0F" w:rsidP="00E71FC3">
      <w:pPr>
        <w:spacing w:after="0" w:line="240" w:lineRule="auto"/>
      </w:pPr>
      <w:r>
        <w:separator/>
      </w:r>
    </w:p>
  </w:footnote>
  <w:footnote w:type="continuationSeparator" w:id="0">
    <w:p w14:paraId="06A6F752" w14:textId="77777777" w:rsidR="00BD6D0F" w:rsidRDefault="00BD6D0F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6D0F"/>
    <w:rsid w:val="001A7C09"/>
    <w:rsid w:val="00577BD5"/>
    <w:rsid w:val="00656CBA"/>
    <w:rsid w:val="006A1F77"/>
    <w:rsid w:val="00733BE7"/>
    <w:rsid w:val="00AB52E8"/>
    <w:rsid w:val="00B16D3F"/>
    <w:rsid w:val="00BB41AC"/>
    <w:rsid w:val="00BD6D0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C13301"/>
  <w15:chartTrackingRefBased/>
  <w15:docId w15:val="{9A5B5A4D-03A0-48B5-9DEC-B06D9E25E0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2</TotalTime>
  <Pages>1</Pages>
  <Words>26</Words>
  <Characters>151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2019-06-04T19:06:00Z</dcterms:created>
  <dcterms:modified xsi:type="dcterms:W3CDTF">2019-06-04T19:08:00Z</dcterms:modified>
</cp:coreProperties>
</file>