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B19121" w14:textId="6482223E" w:rsidR="006B2F86" w:rsidRDefault="0044326D" w:rsidP="00E71FC3">
      <w:pPr>
        <w:pStyle w:val="NoSpacing"/>
      </w:pPr>
      <w:r>
        <w:rPr>
          <w:u w:val="single"/>
        </w:rPr>
        <w:t>Richard HUSTHWAITT</w:t>
      </w:r>
      <w:r>
        <w:t xml:space="preserve">  </w:t>
      </w:r>
      <w:proofErr w:type="gramStart"/>
      <w:r>
        <w:t xml:space="preserve">   (</w:t>
      </w:r>
      <w:proofErr w:type="gramEnd"/>
      <w:r>
        <w:t>d.1505-6)</w:t>
      </w:r>
    </w:p>
    <w:p w14:paraId="6F688CF9" w14:textId="5024FF8E" w:rsidR="0044326D" w:rsidRDefault="0044326D" w:rsidP="00E71FC3">
      <w:pPr>
        <w:pStyle w:val="NoSpacing"/>
      </w:pPr>
      <w:r>
        <w:t xml:space="preserve">buried in </w:t>
      </w:r>
      <w:proofErr w:type="spellStart"/>
      <w:r>
        <w:t>Aldingfleet</w:t>
      </w:r>
      <w:proofErr w:type="spellEnd"/>
      <w:r>
        <w:t>, East Riding of Yorkshire.</w:t>
      </w:r>
    </w:p>
    <w:p w14:paraId="366CBA50" w14:textId="04344CBC" w:rsidR="0044326D" w:rsidRDefault="0044326D" w:rsidP="00E71FC3">
      <w:pPr>
        <w:pStyle w:val="NoSpacing"/>
      </w:pPr>
    </w:p>
    <w:p w14:paraId="65706837" w14:textId="245AEE5C" w:rsidR="0044326D" w:rsidRDefault="0044326D" w:rsidP="00E71FC3">
      <w:pPr>
        <w:pStyle w:val="NoSpacing"/>
      </w:pPr>
    </w:p>
    <w:p w14:paraId="4F76F3DF" w14:textId="78637AD2" w:rsidR="0044326D" w:rsidRDefault="0044326D" w:rsidP="00E71FC3">
      <w:pPr>
        <w:pStyle w:val="NoSpacing"/>
      </w:pPr>
      <w:r>
        <w:t>27 Sep.1505</w:t>
      </w:r>
      <w:r>
        <w:tab/>
        <w:t>He made his Will.  (W.Y.R. p.91)</w:t>
      </w:r>
    </w:p>
    <w:p w14:paraId="1B6BB238" w14:textId="54B8B23D" w:rsidR="0044326D" w:rsidRDefault="0044326D" w:rsidP="00E71FC3">
      <w:pPr>
        <w:pStyle w:val="NoSpacing"/>
      </w:pPr>
      <w:r>
        <w:t>28 Mar.1506</w:t>
      </w:r>
      <w:r>
        <w:tab/>
        <w:t>Probate of his Will.  (ibid.)</w:t>
      </w:r>
    </w:p>
    <w:p w14:paraId="4C9AB556" w14:textId="662B82A6" w:rsidR="0044326D" w:rsidRDefault="0044326D" w:rsidP="00E71FC3">
      <w:pPr>
        <w:pStyle w:val="NoSpacing"/>
      </w:pPr>
    </w:p>
    <w:p w14:paraId="2E40156A" w14:textId="6B8247B1" w:rsidR="0044326D" w:rsidRDefault="0044326D" w:rsidP="00E71FC3">
      <w:pPr>
        <w:pStyle w:val="NoSpacing"/>
      </w:pPr>
    </w:p>
    <w:p w14:paraId="00053662" w14:textId="3C1C5A13" w:rsidR="0044326D" w:rsidRPr="0044326D" w:rsidRDefault="0044326D" w:rsidP="00E71FC3">
      <w:pPr>
        <w:pStyle w:val="NoSpacing"/>
      </w:pPr>
      <w:r>
        <w:t>6 January 2019</w:t>
      </w:r>
      <w:bookmarkStart w:id="0" w:name="_GoBack"/>
      <w:bookmarkEnd w:id="0"/>
    </w:p>
    <w:sectPr w:rsidR="0044326D" w:rsidRPr="0044326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3B434D" w14:textId="77777777" w:rsidR="0044326D" w:rsidRDefault="0044326D" w:rsidP="00E71FC3">
      <w:pPr>
        <w:spacing w:after="0" w:line="240" w:lineRule="auto"/>
      </w:pPr>
      <w:r>
        <w:separator/>
      </w:r>
    </w:p>
  </w:endnote>
  <w:endnote w:type="continuationSeparator" w:id="0">
    <w:p w14:paraId="26FA80C0" w14:textId="77777777" w:rsidR="0044326D" w:rsidRDefault="0044326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CB786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19674B" w14:textId="77777777" w:rsidR="0044326D" w:rsidRDefault="0044326D" w:rsidP="00E71FC3">
      <w:pPr>
        <w:spacing w:after="0" w:line="240" w:lineRule="auto"/>
      </w:pPr>
      <w:r>
        <w:separator/>
      </w:r>
    </w:p>
  </w:footnote>
  <w:footnote w:type="continuationSeparator" w:id="0">
    <w:p w14:paraId="63D824E9" w14:textId="77777777" w:rsidR="0044326D" w:rsidRDefault="0044326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26D"/>
    <w:rsid w:val="001A7C09"/>
    <w:rsid w:val="0044326D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6657DC"/>
  <w15:chartTrackingRefBased/>
  <w15:docId w15:val="{4A72A366-22ED-46AC-A675-B86E9E52D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2019-01-06T21:41:00Z</dcterms:created>
  <dcterms:modified xsi:type="dcterms:W3CDTF">2019-01-06T21:46:00Z</dcterms:modified>
</cp:coreProperties>
</file>