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8A5F86" w14:textId="30D23FDA" w:rsidR="006B2F86" w:rsidRDefault="00DE5003" w:rsidP="00E71FC3">
      <w:pPr>
        <w:pStyle w:val="NoSpacing"/>
      </w:pPr>
      <w:r>
        <w:rPr>
          <w:u w:val="single"/>
        </w:rPr>
        <w:t>Unknown HUSTHWAYT</w:t>
      </w:r>
      <w:r>
        <w:t xml:space="preserve">      (fl.1421-57)</w:t>
      </w:r>
    </w:p>
    <w:p w14:paraId="0CE84B1E" w14:textId="0FAA1B2A" w:rsidR="00DE5003" w:rsidRDefault="00DE5003" w:rsidP="00E71FC3">
      <w:pPr>
        <w:pStyle w:val="NoSpacing"/>
      </w:pPr>
      <w:r>
        <w:t xml:space="preserve">Rector of </w:t>
      </w:r>
      <w:proofErr w:type="spellStart"/>
      <w:r>
        <w:t>St.Michael’s</w:t>
      </w:r>
      <w:proofErr w:type="spellEnd"/>
      <w:r>
        <w:t xml:space="preserve"> church, </w:t>
      </w:r>
      <w:proofErr w:type="spellStart"/>
      <w:r>
        <w:t>Coxwold</w:t>
      </w:r>
      <w:proofErr w:type="spellEnd"/>
      <w:r>
        <w:t>, North Riding of Yorkshire.</w:t>
      </w:r>
    </w:p>
    <w:p w14:paraId="0BE0C8DE" w14:textId="49869F60" w:rsidR="00DE5003" w:rsidRDefault="00DE5003" w:rsidP="00E71FC3">
      <w:pPr>
        <w:pStyle w:val="NoSpacing"/>
      </w:pPr>
    </w:p>
    <w:p w14:paraId="4C9CFE97" w14:textId="3DDFC318" w:rsidR="00DE5003" w:rsidRDefault="00DE5003" w:rsidP="00E71FC3">
      <w:pPr>
        <w:pStyle w:val="NoSpacing"/>
      </w:pPr>
    </w:p>
    <w:p w14:paraId="4C4C3A32" w14:textId="28C29B4A" w:rsidR="00DE5003" w:rsidRDefault="00DE5003" w:rsidP="00E71FC3">
      <w:pPr>
        <w:pStyle w:val="NoSpacing"/>
      </w:pPr>
      <w:r>
        <w:tab/>
        <w:t>1421</w:t>
      </w:r>
      <w:r>
        <w:tab/>
        <w:t>He became Rector.</w:t>
      </w:r>
    </w:p>
    <w:p w14:paraId="4CCC1EC1" w14:textId="1F06BB13" w:rsidR="00DE5003" w:rsidRDefault="00DE5003" w:rsidP="00E71FC3">
      <w:pPr>
        <w:pStyle w:val="NoSpacing"/>
      </w:pPr>
      <w:r>
        <w:tab/>
      </w:r>
      <w:r>
        <w:tab/>
        <w:t>(from information in the church).</w:t>
      </w:r>
    </w:p>
    <w:p w14:paraId="60438E7C" w14:textId="1ABE08EF" w:rsidR="00DE5003" w:rsidRDefault="00DE5003" w:rsidP="00E71FC3">
      <w:pPr>
        <w:pStyle w:val="NoSpacing"/>
      </w:pPr>
    </w:p>
    <w:p w14:paraId="07698328" w14:textId="75D95032" w:rsidR="00DE5003" w:rsidRDefault="00DE5003" w:rsidP="00E71FC3">
      <w:pPr>
        <w:pStyle w:val="NoSpacing"/>
      </w:pPr>
    </w:p>
    <w:p w14:paraId="2CE696FC" w14:textId="5C9F3F73" w:rsidR="00DE5003" w:rsidRPr="00DE5003" w:rsidRDefault="00DE5003" w:rsidP="00E71FC3">
      <w:pPr>
        <w:pStyle w:val="NoSpacing"/>
      </w:pPr>
      <w:r>
        <w:t>4 December 2019</w:t>
      </w:r>
      <w:bookmarkStart w:id="0" w:name="_GoBack"/>
      <w:bookmarkEnd w:id="0"/>
    </w:p>
    <w:sectPr w:rsidR="00DE5003" w:rsidRPr="00DE500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B3A5AF" w14:textId="77777777" w:rsidR="00DE5003" w:rsidRDefault="00DE5003" w:rsidP="00E71FC3">
      <w:pPr>
        <w:spacing w:after="0" w:line="240" w:lineRule="auto"/>
      </w:pPr>
      <w:r>
        <w:separator/>
      </w:r>
    </w:p>
  </w:endnote>
  <w:endnote w:type="continuationSeparator" w:id="0">
    <w:p w14:paraId="377CA27D" w14:textId="77777777" w:rsidR="00DE5003" w:rsidRDefault="00DE500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A3EA9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AD5E0C" w14:textId="77777777" w:rsidR="00DE5003" w:rsidRDefault="00DE5003" w:rsidP="00E71FC3">
      <w:pPr>
        <w:spacing w:after="0" w:line="240" w:lineRule="auto"/>
      </w:pPr>
      <w:r>
        <w:separator/>
      </w:r>
    </w:p>
  </w:footnote>
  <w:footnote w:type="continuationSeparator" w:id="0">
    <w:p w14:paraId="2ABA84C0" w14:textId="77777777" w:rsidR="00DE5003" w:rsidRDefault="00DE500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003"/>
    <w:rsid w:val="001A7C09"/>
    <w:rsid w:val="00577BD5"/>
    <w:rsid w:val="00656CBA"/>
    <w:rsid w:val="006A1F77"/>
    <w:rsid w:val="00733BE7"/>
    <w:rsid w:val="00AB52E8"/>
    <w:rsid w:val="00B16D3F"/>
    <w:rsid w:val="00BB41AC"/>
    <w:rsid w:val="00DE5003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6F8CC"/>
  <w15:chartTrackingRefBased/>
  <w15:docId w15:val="{9B5DBE2B-E6F1-4B2C-B62C-0BDB1291E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2019-12-04T21:35:00Z</dcterms:created>
  <dcterms:modified xsi:type="dcterms:W3CDTF">2019-12-04T21:38:00Z</dcterms:modified>
</cp:coreProperties>
</file>