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A0EA13" w14:textId="77777777" w:rsidR="000A3E8B" w:rsidRDefault="000A3E8B" w:rsidP="000A3E8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Nicholas HYSHAM</w:t>
      </w:r>
      <w:r>
        <w:rPr>
          <w:rFonts w:cs="Times New Roman"/>
          <w:szCs w:val="24"/>
        </w:rPr>
        <w:t xml:space="preserve">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fl.1468-71)</w:t>
      </w:r>
    </w:p>
    <w:p w14:paraId="0640AC5A" w14:textId="77777777" w:rsidR="000A3E8B" w:rsidRDefault="000A3E8B" w:rsidP="000A3E8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Rector of All Saints’ Church, </w:t>
      </w:r>
      <w:proofErr w:type="spellStart"/>
      <w:r>
        <w:rPr>
          <w:rFonts w:cs="Times New Roman"/>
          <w:szCs w:val="24"/>
        </w:rPr>
        <w:t>Boyton</w:t>
      </w:r>
      <w:proofErr w:type="spellEnd"/>
      <w:r>
        <w:rPr>
          <w:rFonts w:cs="Times New Roman"/>
          <w:szCs w:val="24"/>
        </w:rPr>
        <w:t>, Norfolk.</w:t>
      </w:r>
    </w:p>
    <w:p w14:paraId="7A20BD2D" w14:textId="77777777" w:rsidR="000A3E8B" w:rsidRDefault="000A3E8B" w:rsidP="000A3E8B">
      <w:pPr>
        <w:pStyle w:val="NoSpacing"/>
        <w:rPr>
          <w:rFonts w:cs="Times New Roman"/>
          <w:szCs w:val="24"/>
        </w:rPr>
      </w:pPr>
    </w:p>
    <w:p w14:paraId="5506684C" w14:textId="77777777" w:rsidR="000A3E8B" w:rsidRDefault="000A3E8B" w:rsidP="000A3E8B">
      <w:pPr>
        <w:pStyle w:val="NoSpacing"/>
        <w:rPr>
          <w:rFonts w:cs="Times New Roman"/>
          <w:szCs w:val="24"/>
        </w:rPr>
      </w:pPr>
    </w:p>
    <w:p w14:paraId="71DC1CAC" w14:textId="77777777" w:rsidR="000A3E8B" w:rsidRDefault="000A3E8B" w:rsidP="000A3E8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1468</w:t>
      </w:r>
      <w:r>
        <w:rPr>
          <w:rFonts w:cs="Times New Roman"/>
          <w:szCs w:val="24"/>
        </w:rPr>
        <w:tab/>
        <w:t>He became Rector.</w:t>
      </w:r>
    </w:p>
    <w:p w14:paraId="2444F65C" w14:textId="77777777" w:rsidR="000A3E8B" w:rsidRDefault="000A3E8B" w:rsidP="000A3E8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Pr="00AE04B5">
        <w:rPr>
          <w:rFonts w:cs="Times New Roman"/>
          <w:szCs w:val="24"/>
        </w:rPr>
        <w:t xml:space="preserve">(“An Essay Towards a Topographical History of the County of Norfolk” </w:t>
      </w:r>
    </w:p>
    <w:p w14:paraId="04ABF547" w14:textId="77777777" w:rsidR="000A3E8B" w:rsidRDefault="000A3E8B" w:rsidP="000A3E8B">
      <w:pPr>
        <w:pStyle w:val="NoSpacing"/>
        <w:ind w:left="720" w:firstLine="720"/>
        <w:rPr>
          <w:rFonts w:cs="Times New Roman"/>
          <w:szCs w:val="24"/>
        </w:rPr>
      </w:pPr>
      <w:r w:rsidRPr="00AE04B5">
        <w:rPr>
          <w:rFonts w:cs="Times New Roman"/>
          <w:szCs w:val="24"/>
        </w:rPr>
        <w:t xml:space="preserve">Francis </w:t>
      </w:r>
      <w:proofErr w:type="spellStart"/>
      <w:r w:rsidRPr="00AE04B5">
        <w:rPr>
          <w:rFonts w:cs="Times New Roman"/>
          <w:szCs w:val="24"/>
        </w:rPr>
        <w:t>Blomefield</w:t>
      </w:r>
      <w:proofErr w:type="spellEnd"/>
      <w:r>
        <w:rPr>
          <w:rFonts w:cs="Times New Roman"/>
          <w:szCs w:val="24"/>
        </w:rPr>
        <w:t xml:space="preserve"> </w:t>
      </w:r>
      <w:r w:rsidRPr="00AE04B5">
        <w:rPr>
          <w:rFonts w:cs="Times New Roman"/>
          <w:szCs w:val="24"/>
        </w:rPr>
        <w:t>vol.11 pp.</w:t>
      </w:r>
      <w:r>
        <w:rPr>
          <w:rFonts w:cs="Times New Roman"/>
          <w:szCs w:val="24"/>
        </w:rPr>
        <w:t>97-100)</w:t>
      </w:r>
    </w:p>
    <w:p w14:paraId="53ED4DB4" w14:textId="77777777" w:rsidR="000A3E8B" w:rsidRDefault="000A3E8B" w:rsidP="000A3E8B">
      <w:pPr>
        <w:pStyle w:val="NoSpacing"/>
        <w:rPr>
          <w:rFonts w:cs="Times New Roman"/>
          <w:szCs w:val="24"/>
        </w:rPr>
      </w:pPr>
    </w:p>
    <w:p w14:paraId="51CAD2F9" w14:textId="77777777" w:rsidR="000A3E8B" w:rsidRDefault="000A3E8B" w:rsidP="000A3E8B">
      <w:pPr>
        <w:pStyle w:val="NoSpacing"/>
        <w:rPr>
          <w:rFonts w:cs="Times New Roman"/>
          <w:szCs w:val="24"/>
        </w:rPr>
      </w:pPr>
    </w:p>
    <w:p w14:paraId="6D0C7977" w14:textId="77777777" w:rsidR="000A3E8B" w:rsidRDefault="000A3E8B" w:rsidP="000A3E8B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6 February 2024</w:t>
      </w:r>
    </w:p>
    <w:p w14:paraId="2C966B11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7BB3D" w14:textId="77777777" w:rsidR="000A3E8B" w:rsidRDefault="000A3E8B" w:rsidP="009139A6">
      <w:r>
        <w:separator/>
      </w:r>
    </w:p>
  </w:endnote>
  <w:endnote w:type="continuationSeparator" w:id="0">
    <w:p w14:paraId="35E8D5D0" w14:textId="77777777" w:rsidR="000A3E8B" w:rsidRDefault="000A3E8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409F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D4DBD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1152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4DF9F" w14:textId="77777777" w:rsidR="000A3E8B" w:rsidRDefault="000A3E8B" w:rsidP="009139A6">
      <w:r>
        <w:separator/>
      </w:r>
    </w:p>
  </w:footnote>
  <w:footnote w:type="continuationSeparator" w:id="0">
    <w:p w14:paraId="1D473F35" w14:textId="77777777" w:rsidR="000A3E8B" w:rsidRDefault="000A3E8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5D6C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B855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3F3D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E8B"/>
    <w:rsid w:val="000666E0"/>
    <w:rsid w:val="000A3E8B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81674"/>
  <w15:chartTrackingRefBased/>
  <w15:docId w15:val="{886C2796-E4C1-46C1-A89C-CF148679F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34</Words>
  <Characters>200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2024-02-06T20:16:00Z</dcterms:created>
  <dcterms:modified xsi:type="dcterms:W3CDTF">2024-02-06T20:16:00Z</dcterms:modified>
</cp:coreProperties>
</file>