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E5FEB5" w14:textId="77777777" w:rsidR="004126DD" w:rsidRDefault="004126DD" w:rsidP="004126DD">
      <w:pPr>
        <w:pStyle w:val="NoSpacing"/>
      </w:pPr>
      <w:r>
        <w:rPr>
          <w:u w:val="single"/>
        </w:rPr>
        <w:t>John IFORD</w:t>
      </w:r>
      <w:r>
        <w:t xml:space="preserve">    </w:t>
      </w:r>
      <w:proofErr w:type="gramStart"/>
      <w:r>
        <w:t xml:space="preserve">   (</w:t>
      </w:r>
      <w:proofErr w:type="gramEnd"/>
      <w:r>
        <w:t>fl.1431/2 – 1434/5)</w:t>
      </w:r>
    </w:p>
    <w:p w14:paraId="5A6954DF" w14:textId="77777777" w:rsidR="004126DD" w:rsidRDefault="004126DD" w:rsidP="004126DD">
      <w:pPr>
        <w:pStyle w:val="NoSpacing"/>
      </w:pPr>
      <w:r>
        <w:t>Rector of All Hallows, Barking.</w:t>
      </w:r>
    </w:p>
    <w:p w14:paraId="15E9D72A" w14:textId="77777777" w:rsidR="004126DD" w:rsidRDefault="004126DD" w:rsidP="004126DD">
      <w:pPr>
        <w:pStyle w:val="NoSpacing"/>
      </w:pPr>
    </w:p>
    <w:p w14:paraId="46F02C2A" w14:textId="77777777" w:rsidR="004126DD" w:rsidRDefault="004126DD" w:rsidP="004126DD">
      <w:pPr>
        <w:pStyle w:val="NoSpacing"/>
      </w:pPr>
    </w:p>
    <w:p w14:paraId="06DB3329" w14:textId="77777777" w:rsidR="004126DD" w:rsidRDefault="004126DD" w:rsidP="004126DD">
      <w:pPr>
        <w:pStyle w:val="NoSpacing"/>
      </w:pPr>
      <w:r>
        <w:t>ca.1431-34</w:t>
      </w:r>
      <w:r>
        <w:tab/>
        <w:t>He was Rector.</w:t>
      </w:r>
    </w:p>
    <w:p w14:paraId="22464E97" w14:textId="77777777" w:rsidR="004126DD" w:rsidRDefault="004126DD" w:rsidP="004126DD">
      <w:pPr>
        <w:pStyle w:val="NoSpacing"/>
      </w:pPr>
      <w:r>
        <w:tab/>
      </w:r>
      <w:r>
        <w:tab/>
        <w:t>(“Survey of London” vol.12 pp.52-3)</w:t>
      </w:r>
    </w:p>
    <w:p w14:paraId="7E41AE26" w14:textId="77777777" w:rsidR="004126DD" w:rsidRDefault="004126DD" w:rsidP="004126DD">
      <w:pPr>
        <w:pStyle w:val="NoSpacing"/>
      </w:pPr>
    </w:p>
    <w:p w14:paraId="38C2E9F5" w14:textId="77777777" w:rsidR="004126DD" w:rsidRDefault="004126DD" w:rsidP="004126DD">
      <w:pPr>
        <w:pStyle w:val="NoSpacing"/>
      </w:pPr>
    </w:p>
    <w:p w14:paraId="2896231D" w14:textId="77777777" w:rsidR="004126DD" w:rsidRDefault="004126DD" w:rsidP="004126DD">
      <w:pPr>
        <w:pStyle w:val="NoSpacing"/>
      </w:pPr>
      <w:r>
        <w:t>29 September 2023</w:t>
      </w:r>
    </w:p>
    <w:p w14:paraId="30BBAC4A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DEA4A2" w14:textId="77777777" w:rsidR="004126DD" w:rsidRDefault="004126DD" w:rsidP="009139A6">
      <w:r>
        <w:separator/>
      </w:r>
    </w:p>
  </w:endnote>
  <w:endnote w:type="continuationSeparator" w:id="0">
    <w:p w14:paraId="493F2FCA" w14:textId="77777777" w:rsidR="004126DD" w:rsidRDefault="004126D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FA61A4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9030A9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AB4AF9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C5C9EE" w14:textId="77777777" w:rsidR="004126DD" w:rsidRDefault="004126DD" w:rsidP="009139A6">
      <w:r>
        <w:separator/>
      </w:r>
    </w:p>
  </w:footnote>
  <w:footnote w:type="continuationSeparator" w:id="0">
    <w:p w14:paraId="73D2FC43" w14:textId="77777777" w:rsidR="004126DD" w:rsidRDefault="004126D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3E56A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53452A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E5C5D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26DD"/>
    <w:rsid w:val="000666E0"/>
    <w:rsid w:val="002510B7"/>
    <w:rsid w:val="00270799"/>
    <w:rsid w:val="004126DD"/>
    <w:rsid w:val="005C130B"/>
    <w:rsid w:val="00826F5C"/>
    <w:rsid w:val="009139A6"/>
    <w:rsid w:val="009411C2"/>
    <w:rsid w:val="009448BB"/>
    <w:rsid w:val="00947624"/>
    <w:rsid w:val="009C46AC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06DC41"/>
  <w15:chartTrackingRefBased/>
  <w15:docId w15:val="{03EE66FC-530B-4290-9AF4-078E4F9BC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23</Words>
  <Characters>134</Characters>
  <Application>Microsoft Office Word</Application>
  <DocSecurity>0</DocSecurity>
  <Lines>1</Lines>
  <Paragraphs>1</Paragraphs>
  <ScaleCrop>false</ScaleCrop>
  <Company/>
  <LinksUpToDate>false</LinksUpToDate>
  <CharactersWithSpaces>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2024-07-11T19:30:00Z</dcterms:created>
  <dcterms:modified xsi:type="dcterms:W3CDTF">2024-07-11T19:31:00Z</dcterms:modified>
</cp:coreProperties>
</file>