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2BE450" w14:textId="77777777" w:rsidR="00C74982" w:rsidRDefault="00C74982" w:rsidP="00C7498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ILAGE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fl.1430)</w:t>
      </w:r>
    </w:p>
    <w:p w14:paraId="45E27388" w14:textId="77777777" w:rsidR="00C74982" w:rsidRDefault="00C74982" w:rsidP="00C74982">
      <w:pPr>
        <w:pStyle w:val="NoSpacing"/>
        <w:rPr>
          <w:rFonts w:cs="Times New Roman"/>
          <w:szCs w:val="24"/>
        </w:rPr>
      </w:pPr>
    </w:p>
    <w:p w14:paraId="1B76F12B" w14:textId="77777777" w:rsidR="00C74982" w:rsidRDefault="00C74982" w:rsidP="00C74982">
      <w:pPr>
        <w:pStyle w:val="NoSpacing"/>
        <w:rPr>
          <w:rFonts w:cs="Times New Roman"/>
          <w:szCs w:val="24"/>
        </w:rPr>
      </w:pPr>
    </w:p>
    <w:p w14:paraId="3D0EB10C" w14:textId="77777777" w:rsidR="00C74982" w:rsidRDefault="00C74982" w:rsidP="00C7498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= 2 Isabel, widow of Adam Hayton of Coventry(q.v.).</w:t>
      </w:r>
    </w:p>
    <w:p w14:paraId="77AAFC90" w14:textId="77777777" w:rsidR="00C74982" w:rsidRDefault="00C74982" w:rsidP="00C7498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( </w:t>
      </w:r>
      <w:hyperlink r:id="rId6" w:history="1">
        <w:r w:rsidRPr="00E07888">
          <w:rPr>
            <w:rStyle w:val="Hyperlink"/>
            <w:rFonts w:cs="Times New Roman"/>
            <w:szCs w:val="24"/>
          </w:rPr>
          <w:t>http://aalt.law.uh.edu/Indices/CP40Indices/CP40no677/CP40no677Pl.htm</w:t>
        </w:r>
      </w:hyperlink>
      <w:r>
        <w:rPr>
          <w:rFonts w:cs="Times New Roman"/>
          <w:szCs w:val="24"/>
        </w:rPr>
        <w:t xml:space="preserve"> )</w:t>
      </w:r>
    </w:p>
    <w:p w14:paraId="75A80D08" w14:textId="77777777" w:rsidR="00C74982" w:rsidRDefault="00C74982" w:rsidP="00C74982">
      <w:pPr>
        <w:pStyle w:val="NoSpacing"/>
        <w:rPr>
          <w:rFonts w:cs="Times New Roman"/>
          <w:szCs w:val="24"/>
        </w:rPr>
      </w:pPr>
    </w:p>
    <w:p w14:paraId="4B08DB53" w14:textId="77777777" w:rsidR="00C74982" w:rsidRDefault="00C74982" w:rsidP="00C74982">
      <w:pPr>
        <w:pStyle w:val="NoSpacing"/>
        <w:rPr>
          <w:rFonts w:cs="Times New Roman"/>
          <w:szCs w:val="24"/>
        </w:rPr>
      </w:pPr>
    </w:p>
    <w:p w14:paraId="2DD2DCE4" w14:textId="77777777" w:rsidR="00C74982" w:rsidRDefault="00C74982" w:rsidP="00C7498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1430</w:t>
      </w:r>
      <w:r>
        <w:rPr>
          <w:rFonts w:cs="Times New Roman"/>
          <w:szCs w:val="24"/>
        </w:rPr>
        <w:tab/>
        <w:t xml:space="preserve">As the executors of the Will of Adam Hayton, they made a plaint of debt </w:t>
      </w:r>
    </w:p>
    <w:p w14:paraId="0D70D339" w14:textId="77777777" w:rsidR="00C74982" w:rsidRDefault="00C74982" w:rsidP="00C7498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against Richard Barwell of Coventry, sheath maker(q.v.).   (ibid.)</w:t>
      </w:r>
    </w:p>
    <w:p w14:paraId="3C63F49E" w14:textId="77777777" w:rsidR="00C74982" w:rsidRDefault="00C74982" w:rsidP="00C74982">
      <w:pPr>
        <w:pStyle w:val="NoSpacing"/>
        <w:rPr>
          <w:rFonts w:cs="Times New Roman"/>
          <w:szCs w:val="24"/>
        </w:rPr>
      </w:pPr>
    </w:p>
    <w:p w14:paraId="61AC331A" w14:textId="77777777" w:rsidR="00C74982" w:rsidRDefault="00C74982" w:rsidP="00C74982">
      <w:pPr>
        <w:pStyle w:val="NoSpacing"/>
        <w:rPr>
          <w:rFonts w:cs="Times New Roman"/>
          <w:szCs w:val="24"/>
        </w:rPr>
      </w:pPr>
    </w:p>
    <w:p w14:paraId="26316741" w14:textId="77777777" w:rsidR="00C74982" w:rsidRDefault="00C74982" w:rsidP="00C7498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9 June 2024</w:t>
      </w:r>
    </w:p>
    <w:p w14:paraId="3B3731F9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E19CF8" w14:textId="77777777" w:rsidR="00C74982" w:rsidRDefault="00C74982" w:rsidP="009139A6">
      <w:r>
        <w:separator/>
      </w:r>
    </w:p>
  </w:endnote>
  <w:endnote w:type="continuationSeparator" w:id="0">
    <w:p w14:paraId="3B18A653" w14:textId="77777777" w:rsidR="00C74982" w:rsidRDefault="00C7498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FF3013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63EF3E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17FAF7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BFF66F" w14:textId="77777777" w:rsidR="00C74982" w:rsidRDefault="00C74982" w:rsidP="009139A6">
      <w:r>
        <w:separator/>
      </w:r>
    </w:p>
  </w:footnote>
  <w:footnote w:type="continuationSeparator" w:id="0">
    <w:p w14:paraId="5BAD0444" w14:textId="77777777" w:rsidR="00C74982" w:rsidRDefault="00C7498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DB948A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1E00BE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50267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982"/>
    <w:rsid w:val="000666E0"/>
    <w:rsid w:val="002510B7"/>
    <w:rsid w:val="00270799"/>
    <w:rsid w:val="0035310B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74982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04D754"/>
  <w15:chartTrackingRefBased/>
  <w15:docId w15:val="{50386B73-6EDC-43EF-B623-23D7B695C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C749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677/CP40no677Pl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59</Words>
  <Characters>342</Characters>
  <Application>Microsoft Office Word</Application>
  <DocSecurity>0</DocSecurity>
  <Lines>2</Lines>
  <Paragraphs>1</Paragraphs>
  <ScaleCrop>false</ScaleCrop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2024-06-09T10:34:00Z</dcterms:created>
  <dcterms:modified xsi:type="dcterms:W3CDTF">2024-06-09T10:35:00Z</dcterms:modified>
</cp:coreProperties>
</file>