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74622" w14:textId="77777777" w:rsidR="00F7338F" w:rsidRDefault="00F7338F" w:rsidP="00F7338F">
      <w:pPr>
        <w:pStyle w:val="NoSpacing"/>
      </w:pPr>
      <w:r>
        <w:rPr>
          <w:u w:val="single"/>
        </w:rPr>
        <w:t>Margaret INGALDESTHORPE</w:t>
      </w:r>
      <w:r>
        <w:t xml:space="preserve">   </w:t>
      </w:r>
      <w:proofErr w:type="gramStart"/>
      <w:r>
        <w:t xml:space="preserve">   (</w:t>
      </w:r>
      <w:proofErr w:type="gramEnd"/>
      <w:r>
        <w:t>d.ca.1427)</w:t>
      </w:r>
    </w:p>
    <w:p w14:paraId="2E6A3CE7" w14:textId="77777777" w:rsidR="00F7338F" w:rsidRDefault="00F7338F" w:rsidP="00F7338F">
      <w:pPr>
        <w:pStyle w:val="NoSpacing"/>
      </w:pPr>
    </w:p>
    <w:p w14:paraId="3CAF2663" w14:textId="77777777" w:rsidR="00F7338F" w:rsidRDefault="00F7338F" w:rsidP="00F7338F">
      <w:pPr>
        <w:pStyle w:val="NoSpacing"/>
      </w:pPr>
    </w:p>
    <w:p w14:paraId="26606DD9" w14:textId="77777777" w:rsidR="00F7338F" w:rsidRDefault="00F7338F" w:rsidP="00F7338F">
      <w:pPr>
        <w:pStyle w:val="NoSpacing"/>
      </w:pPr>
      <w:r>
        <w:t>= Thomas(q.v.).   (C.F.R. 1422-30 p.137)</w:t>
      </w:r>
    </w:p>
    <w:p w14:paraId="5C62D50E" w14:textId="77777777" w:rsidR="00F7338F" w:rsidRDefault="00F7338F" w:rsidP="00F7338F">
      <w:pPr>
        <w:pStyle w:val="NoSpacing"/>
      </w:pPr>
      <w:r>
        <w:t xml:space="preserve">[probably of </w:t>
      </w:r>
      <w:proofErr w:type="spellStart"/>
      <w:r>
        <w:t>Borghwe</w:t>
      </w:r>
      <w:proofErr w:type="spellEnd"/>
      <w:r>
        <w:t>, Cambridgeshire].</w:t>
      </w:r>
    </w:p>
    <w:p w14:paraId="56944EE7" w14:textId="77777777" w:rsidR="00F7338F" w:rsidRDefault="00F7338F" w:rsidP="00F7338F">
      <w:pPr>
        <w:pStyle w:val="NoSpacing"/>
      </w:pPr>
    </w:p>
    <w:p w14:paraId="12A3E570" w14:textId="77777777" w:rsidR="00F7338F" w:rsidRDefault="00F7338F" w:rsidP="00F7338F">
      <w:pPr>
        <w:pStyle w:val="NoSpacing"/>
      </w:pPr>
    </w:p>
    <w:p w14:paraId="34A5B448" w14:textId="77777777" w:rsidR="00F7338F" w:rsidRDefault="00F7338F" w:rsidP="00F7338F">
      <w:pPr>
        <w:pStyle w:val="NoSpacing"/>
      </w:pPr>
      <w:r>
        <w:t>24 Jan.1427</w:t>
      </w:r>
      <w:r>
        <w:tab/>
        <w:t xml:space="preserve">Writs of diem </w:t>
      </w:r>
      <w:proofErr w:type="spellStart"/>
      <w:r>
        <w:t>clausit</w:t>
      </w:r>
      <w:proofErr w:type="spellEnd"/>
      <w:r>
        <w:t xml:space="preserve"> extremum to the Escheators of Cambridgeshire and</w:t>
      </w:r>
    </w:p>
    <w:p w14:paraId="540209A5" w14:textId="77777777" w:rsidR="00F7338F" w:rsidRDefault="00F7338F" w:rsidP="00F7338F">
      <w:pPr>
        <w:pStyle w:val="NoSpacing"/>
      </w:pPr>
      <w:r>
        <w:tab/>
      </w:r>
      <w:r>
        <w:tab/>
        <w:t>Norfolk &amp; Suffolk.   (ibid.)</w:t>
      </w:r>
    </w:p>
    <w:p w14:paraId="6D38D076" w14:textId="77777777" w:rsidR="00F7338F" w:rsidRDefault="00F7338F" w:rsidP="00F7338F">
      <w:pPr>
        <w:pStyle w:val="NoSpacing"/>
      </w:pPr>
    </w:p>
    <w:p w14:paraId="37A230AF" w14:textId="77777777" w:rsidR="00F7338F" w:rsidRDefault="00F7338F" w:rsidP="00F7338F">
      <w:pPr>
        <w:pStyle w:val="NoSpacing"/>
      </w:pPr>
    </w:p>
    <w:p w14:paraId="6432801D" w14:textId="77777777" w:rsidR="00F7338F" w:rsidRDefault="00F7338F" w:rsidP="00F7338F">
      <w:pPr>
        <w:pStyle w:val="NoSpacing"/>
      </w:pPr>
      <w:r>
        <w:t>18 February 2024</w:t>
      </w:r>
    </w:p>
    <w:p w14:paraId="76DA966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1E384" w14:textId="77777777" w:rsidR="00F7338F" w:rsidRDefault="00F7338F" w:rsidP="009139A6">
      <w:r>
        <w:separator/>
      </w:r>
    </w:p>
  </w:endnote>
  <w:endnote w:type="continuationSeparator" w:id="0">
    <w:p w14:paraId="2D667A13" w14:textId="77777777" w:rsidR="00F7338F" w:rsidRDefault="00F7338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E89E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3A09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6C7B7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5D9278" w14:textId="77777777" w:rsidR="00F7338F" w:rsidRDefault="00F7338F" w:rsidP="009139A6">
      <w:r>
        <w:separator/>
      </w:r>
    </w:p>
  </w:footnote>
  <w:footnote w:type="continuationSeparator" w:id="0">
    <w:p w14:paraId="15A85804" w14:textId="77777777" w:rsidR="00F7338F" w:rsidRDefault="00F7338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C084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A944E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8131A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38F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  <w:rsid w:val="00F73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83BF06"/>
  <w15:chartTrackingRefBased/>
  <w15:docId w15:val="{56FA31FC-C272-4BB7-A2FF-D918B7829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2024-02-18T12:47:00Z</dcterms:created>
  <dcterms:modified xsi:type="dcterms:W3CDTF">2024-02-18T12:48:00Z</dcterms:modified>
</cp:coreProperties>
</file>