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CCC8852" w14:textId="77777777" w:rsidR="0082764C" w:rsidRDefault="0082764C" w:rsidP="0082764C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  <w:u w:val="single"/>
        </w:rPr>
        <w:t>Joan INGILBY</w:t>
      </w:r>
      <w:r>
        <w:rPr>
          <w:rFonts w:cs="Times New Roman"/>
          <w:szCs w:val="24"/>
        </w:rPr>
        <w:t xml:space="preserve">    </w:t>
      </w:r>
      <w:proofErr w:type="gramStart"/>
      <w:r>
        <w:rPr>
          <w:rFonts w:cs="Times New Roman"/>
          <w:szCs w:val="24"/>
        </w:rPr>
        <w:t xml:space="preserve">   (</w:t>
      </w:r>
      <w:proofErr w:type="gramEnd"/>
      <w:r>
        <w:rPr>
          <w:rFonts w:cs="Times New Roman"/>
          <w:szCs w:val="24"/>
        </w:rPr>
        <w:t>fl.1444)</w:t>
      </w:r>
    </w:p>
    <w:p w14:paraId="6D967A18" w14:textId="77777777" w:rsidR="0082764C" w:rsidRDefault="0082764C" w:rsidP="0082764C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Widow.</w:t>
      </w:r>
    </w:p>
    <w:p w14:paraId="40D6CF6C" w14:textId="77777777" w:rsidR="0082764C" w:rsidRDefault="0082764C" w:rsidP="0082764C">
      <w:pPr>
        <w:pStyle w:val="NoSpacing"/>
        <w:rPr>
          <w:rFonts w:cs="Times New Roman"/>
          <w:szCs w:val="24"/>
        </w:rPr>
      </w:pPr>
    </w:p>
    <w:p w14:paraId="0BE040DF" w14:textId="77777777" w:rsidR="0082764C" w:rsidRDefault="0082764C" w:rsidP="0082764C">
      <w:pPr>
        <w:pStyle w:val="NoSpacing"/>
        <w:rPr>
          <w:rFonts w:cs="Times New Roman"/>
          <w:szCs w:val="24"/>
        </w:rPr>
      </w:pPr>
    </w:p>
    <w:p w14:paraId="35256E4C" w14:textId="77777777" w:rsidR="0082764C" w:rsidRDefault="0082764C" w:rsidP="0082764C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= Sir William.</w:t>
      </w:r>
    </w:p>
    <w:p w14:paraId="780537CB" w14:textId="77777777" w:rsidR="0082764C" w:rsidRDefault="0082764C" w:rsidP="0082764C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( </w:t>
      </w:r>
      <w:hyperlink r:id="rId6" w:history="1">
        <w:r w:rsidRPr="0000341B">
          <w:rPr>
            <w:rStyle w:val="Hyperlink"/>
            <w:rFonts w:cs="Times New Roman"/>
            <w:szCs w:val="24"/>
          </w:rPr>
          <w:t>https://waalt.uh.edu/index.php/CP40/732</w:t>
        </w:r>
      </w:hyperlink>
      <w:r>
        <w:rPr>
          <w:rFonts w:cs="Times New Roman"/>
          <w:szCs w:val="24"/>
        </w:rPr>
        <w:t xml:space="preserve"> )</w:t>
      </w:r>
    </w:p>
    <w:p w14:paraId="7B3A4CF2" w14:textId="77777777" w:rsidR="0082764C" w:rsidRDefault="0082764C" w:rsidP="0082764C">
      <w:pPr>
        <w:pStyle w:val="NoSpacing"/>
        <w:rPr>
          <w:rFonts w:cs="Times New Roman"/>
          <w:szCs w:val="24"/>
        </w:rPr>
      </w:pPr>
    </w:p>
    <w:p w14:paraId="06A6D6D4" w14:textId="77777777" w:rsidR="0082764C" w:rsidRDefault="0082764C" w:rsidP="0082764C">
      <w:pPr>
        <w:pStyle w:val="NoSpacing"/>
        <w:rPr>
          <w:rFonts w:cs="Times New Roman"/>
          <w:szCs w:val="24"/>
        </w:rPr>
      </w:pPr>
    </w:p>
    <w:p w14:paraId="498C40AE" w14:textId="77777777" w:rsidR="0082764C" w:rsidRDefault="0082764C" w:rsidP="0082764C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  <w:t>1444</w:t>
      </w:r>
      <w:r>
        <w:rPr>
          <w:rFonts w:cs="Times New Roman"/>
          <w:szCs w:val="24"/>
        </w:rPr>
        <w:tab/>
        <w:t xml:space="preserve">She made a plaint of debt against John </w:t>
      </w:r>
      <w:proofErr w:type="spellStart"/>
      <w:r>
        <w:rPr>
          <w:rFonts w:cs="Times New Roman"/>
          <w:szCs w:val="24"/>
        </w:rPr>
        <w:t>Knolles</w:t>
      </w:r>
      <w:proofErr w:type="spellEnd"/>
      <w:r>
        <w:rPr>
          <w:rFonts w:cs="Times New Roman"/>
          <w:szCs w:val="24"/>
        </w:rPr>
        <w:t xml:space="preserve"> of Knaresborough,</w:t>
      </w:r>
    </w:p>
    <w:p w14:paraId="249A3FDC" w14:textId="77777777" w:rsidR="0082764C" w:rsidRDefault="0082764C" w:rsidP="0082764C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  <w:t>yeoman(q.v.), and Walter Wryght of Ripley, Yorkshire, yeoman(q.v.).</w:t>
      </w:r>
    </w:p>
    <w:p w14:paraId="4C909CEF" w14:textId="77777777" w:rsidR="0082764C" w:rsidRDefault="0082764C" w:rsidP="0082764C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  <w:t>(ibid.)</w:t>
      </w:r>
    </w:p>
    <w:p w14:paraId="62E157A3" w14:textId="77777777" w:rsidR="0082764C" w:rsidRDefault="0082764C" w:rsidP="0082764C">
      <w:pPr>
        <w:pStyle w:val="NoSpacing"/>
        <w:rPr>
          <w:rFonts w:cs="Times New Roman"/>
          <w:szCs w:val="24"/>
        </w:rPr>
      </w:pPr>
    </w:p>
    <w:p w14:paraId="79EBE7BF" w14:textId="77777777" w:rsidR="0082764C" w:rsidRDefault="0082764C" w:rsidP="0082764C">
      <w:pPr>
        <w:pStyle w:val="NoSpacing"/>
        <w:rPr>
          <w:rFonts w:cs="Times New Roman"/>
          <w:szCs w:val="24"/>
        </w:rPr>
      </w:pPr>
    </w:p>
    <w:p w14:paraId="6A267AED" w14:textId="77777777" w:rsidR="0082764C" w:rsidRDefault="0082764C" w:rsidP="0082764C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30 June 2024</w:t>
      </w:r>
    </w:p>
    <w:p w14:paraId="4517AF04" w14:textId="77777777" w:rsidR="00BA00AB" w:rsidRPr="00EB3209" w:rsidRDefault="00BA00AB" w:rsidP="009139A6">
      <w:pPr>
        <w:pStyle w:val="NoSpacing"/>
        <w:rPr>
          <w:rFonts w:cs="Times New Roman"/>
          <w:szCs w:val="24"/>
        </w:rPr>
      </w:pPr>
    </w:p>
    <w:sectPr w:rsidR="00BA00AB" w:rsidRPr="00EB320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3800AB6" w14:textId="77777777" w:rsidR="0082764C" w:rsidRDefault="0082764C" w:rsidP="009139A6">
      <w:r>
        <w:separator/>
      </w:r>
    </w:p>
  </w:endnote>
  <w:endnote w:type="continuationSeparator" w:id="0">
    <w:p w14:paraId="260A1690" w14:textId="77777777" w:rsidR="0082764C" w:rsidRDefault="0082764C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500FCFB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F391B6A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 xml:space="preserve">Compilation copyright </w:t>
    </w:r>
    <w:proofErr w:type="spellStart"/>
    <w:r w:rsidRPr="009139A6">
      <w:rPr>
        <w:rFonts w:cs="Times New Roman"/>
      </w:rPr>
      <w:t>I.</w:t>
    </w:r>
    <w:proofErr w:type="gramStart"/>
    <w:r w:rsidRPr="009139A6">
      <w:rPr>
        <w:rFonts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FEE70F2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C032F78" w14:textId="77777777" w:rsidR="0082764C" w:rsidRDefault="0082764C" w:rsidP="009139A6">
      <w:r>
        <w:separator/>
      </w:r>
    </w:p>
  </w:footnote>
  <w:footnote w:type="continuationSeparator" w:id="0">
    <w:p w14:paraId="11138828" w14:textId="77777777" w:rsidR="0082764C" w:rsidRDefault="0082764C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ABC00BD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12765EE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7D082AF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764C"/>
    <w:rsid w:val="000666E0"/>
    <w:rsid w:val="001C5947"/>
    <w:rsid w:val="002510B7"/>
    <w:rsid w:val="00270799"/>
    <w:rsid w:val="005C130B"/>
    <w:rsid w:val="00826F5C"/>
    <w:rsid w:val="0082764C"/>
    <w:rsid w:val="009139A6"/>
    <w:rsid w:val="009411C2"/>
    <w:rsid w:val="009448BB"/>
    <w:rsid w:val="00947624"/>
    <w:rsid w:val="00A3176C"/>
    <w:rsid w:val="00AE65F8"/>
    <w:rsid w:val="00BA00AB"/>
    <w:rsid w:val="00C71834"/>
    <w:rsid w:val="00CB4ED9"/>
    <w:rsid w:val="00E61DA6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4828529"/>
  <w15:chartTrackingRefBased/>
  <w15:docId w15:val="{CE9C700C-7DAF-4DC2-AFEF-1C7E17E919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  <w:style w:type="character" w:styleId="Hyperlink">
    <w:name w:val="Hyperlink"/>
    <w:basedOn w:val="DefaultParagraphFont"/>
    <w:uiPriority w:val="99"/>
    <w:unhideWhenUsed/>
    <w:rsid w:val="0082764C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aalt.uh.edu/index.php/CP40/732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8</TotalTime>
  <Pages>1</Pages>
  <Words>47</Words>
  <Characters>273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2024-06-30T20:08:00Z</dcterms:created>
  <dcterms:modified xsi:type="dcterms:W3CDTF">2024-06-30T20:16:00Z</dcterms:modified>
</cp:coreProperties>
</file>