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6E5E06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INGILSAND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fl.1483)</w:t>
      </w:r>
    </w:p>
    <w:p w14:paraId="7F19D229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of Clint, West Riding of Yorkshire. Husbandman.</w:t>
      </w:r>
    </w:p>
    <w:p w14:paraId="1CA061C3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</w:p>
    <w:p w14:paraId="4FD33AD9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</w:p>
    <w:p w14:paraId="75857BD5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>Edward Redmayne(q.v.) brought a plaint of trespass and taking a horse,</w:t>
      </w:r>
    </w:p>
    <w:p w14:paraId="1CEC94E4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cows and oxen against him and seven others.</w:t>
      </w:r>
    </w:p>
    <w:p w14:paraId="3B18A1B4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88755F">
          <w:rPr>
            <w:rStyle w:val="Hyperlink"/>
            <w:rFonts w:cs="Times New Roman"/>
            <w:szCs w:val="24"/>
          </w:rPr>
          <w:t xml:space="preserve">http://aalt.law.uh.edu/Indices/CP40Indices/CP40no883Pl.htm </w:t>
        </w:r>
      </w:hyperlink>
      <w:r>
        <w:rPr>
          <w:rFonts w:cs="Times New Roman"/>
          <w:szCs w:val="24"/>
        </w:rPr>
        <w:t xml:space="preserve">  )</w:t>
      </w:r>
    </w:p>
    <w:p w14:paraId="3B005D0B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</w:p>
    <w:p w14:paraId="17FE42FE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</w:p>
    <w:p w14:paraId="105CD581" w14:textId="77777777" w:rsidR="00CA1E38" w:rsidRDefault="00CA1E38" w:rsidP="00CA1E38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25 November 2023</w:t>
      </w:r>
    </w:p>
    <w:p w14:paraId="2D8ABB9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15F7A" w14:textId="77777777" w:rsidR="00CA1E38" w:rsidRDefault="00CA1E38" w:rsidP="009139A6">
      <w:r>
        <w:separator/>
      </w:r>
    </w:p>
  </w:endnote>
  <w:endnote w:type="continuationSeparator" w:id="0">
    <w:p w14:paraId="0D9D1F9C" w14:textId="77777777" w:rsidR="00CA1E38" w:rsidRDefault="00CA1E3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91A0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82098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DF6B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146F7D" w14:textId="77777777" w:rsidR="00CA1E38" w:rsidRDefault="00CA1E38" w:rsidP="009139A6">
      <w:r>
        <w:separator/>
      </w:r>
    </w:p>
  </w:footnote>
  <w:footnote w:type="continuationSeparator" w:id="0">
    <w:p w14:paraId="37E9E918" w14:textId="77777777" w:rsidR="00CA1E38" w:rsidRDefault="00CA1E3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84C0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63BA0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C9FD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E38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A1E38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6AD33"/>
  <w15:chartTrackingRefBased/>
  <w15:docId w15:val="{E1AED1C0-B601-4DDC-B86D-E673C9C0F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CA1E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%2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2024-01-12T18:29:00Z</dcterms:created>
  <dcterms:modified xsi:type="dcterms:W3CDTF">2024-01-12T18:30:00Z</dcterms:modified>
</cp:coreProperties>
</file>