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CA804" w14:textId="77777777" w:rsidR="00EC0326" w:rsidRDefault="00EC0326" w:rsidP="00EC0326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</w:rPr>
        <w:t>Roger JEKYLL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fl.1483)</w:t>
      </w:r>
    </w:p>
    <w:p w14:paraId="125672E7" w14:textId="77777777" w:rsidR="00EC0326" w:rsidRDefault="00EC0326" w:rsidP="00EC0326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1982CC68" w14:textId="77777777" w:rsidR="00EC0326" w:rsidRDefault="00EC0326" w:rsidP="00EC0326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49E86602" w14:textId="77777777" w:rsidR="00EC0326" w:rsidRDefault="00EC0326" w:rsidP="00EC0326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>1483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He made a plaint of debt against Robert Archer of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Grainsby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 Lincolnshire(q.v.).</w:t>
      </w:r>
    </w:p>
    <w:p w14:paraId="739E255A" w14:textId="77777777" w:rsidR="00EC0326" w:rsidRDefault="00EC0326" w:rsidP="00EC0326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( </w:t>
      </w:r>
      <w:hyperlink r:id="rId6" w:history="1">
        <w:r w:rsidRPr="00FB602B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 w:rsidRPr="005A73DB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5A73DB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150BEA9B" w14:textId="77777777" w:rsidR="00EC0326" w:rsidRDefault="00EC0326" w:rsidP="00EC0326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0533E7FF" w14:textId="77777777" w:rsidR="00EC0326" w:rsidRDefault="00EC0326" w:rsidP="00EC0326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3357D124" w14:textId="77777777" w:rsidR="00EC0326" w:rsidRDefault="00EC0326" w:rsidP="00EC0326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21 March 2021</w:t>
      </w:r>
    </w:p>
    <w:p w14:paraId="5092195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24D45" w14:textId="77777777" w:rsidR="00EC0326" w:rsidRDefault="00EC0326" w:rsidP="009139A6">
      <w:r>
        <w:separator/>
      </w:r>
    </w:p>
  </w:endnote>
  <w:endnote w:type="continuationSeparator" w:id="0">
    <w:p w14:paraId="77F48896" w14:textId="77777777" w:rsidR="00EC0326" w:rsidRDefault="00EC032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21FB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E90C72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317D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E325A1" w14:textId="77777777" w:rsidR="00EC0326" w:rsidRDefault="00EC0326" w:rsidP="009139A6">
      <w:r>
        <w:separator/>
      </w:r>
    </w:p>
  </w:footnote>
  <w:footnote w:type="continuationSeparator" w:id="0">
    <w:p w14:paraId="375F3474" w14:textId="77777777" w:rsidR="00EC0326" w:rsidRDefault="00EC032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2E61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5C59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08DE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326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EC032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69875"/>
  <w15:chartTrackingRefBased/>
  <w15:docId w15:val="{06C859C9-E6AA-45BE-85BE-799FB06C1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EC03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2021-04-19T08:53:00Z</dcterms:created>
  <dcterms:modified xsi:type="dcterms:W3CDTF">2021-04-19T08:54:00Z</dcterms:modified>
</cp:coreProperties>
</file>