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811" w:rsidRDefault="00135811" w:rsidP="00135811">
      <w:pPr>
        <w:pStyle w:val="NoSpacing"/>
      </w:pPr>
      <w:r>
        <w:rPr>
          <w:u w:val="single"/>
        </w:rPr>
        <w:t>Robert JENKYN</w:t>
      </w:r>
      <w:r>
        <w:t xml:space="preserve">     (fl.1506-7)</w:t>
      </w:r>
    </w:p>
    <w:p w:rsidR="00135811" w:rsidRDefault="00135811" w:rsidP="00135811">
      <w:pPr>
        <w:pStyle w:val="NoSpacing"/>
      </w:pPr>
      <w:proofErr w:type="gramStart"/>
      <w:r>
        <w:t>of</w:t>
      </w:r>
      <w:proofErr w:type="gramEnd"/>
      <w:r>
        <w:t xml:space="preserve"> Folkestone, Kent.</w:t>
      </w:r>
    </w:p>
    <w:p w:rsidR="00135811" w:rsidRDefault="00135811" w:rsidP="00135811">
      <w:pPr>
        <w:pStyle w:val="NoSpacing"/>
      </w:pPr>
    </w:p>
    <w:p w:rsidR="00135811" w:rsidRDefault="00135811" w:rsidP="00135811">
      <w:pPr>
        <w:pStyle w:val="NoSpacing"/>
      </w:pPr>
    </w:p>
    <w:p w:rsidR="00135811" w:rsidRDefault="00135811" w:rsidP="00135811">
      <w:pPr>
        <w:pStyle w:val="NoSpacing"/>
      </w:pPr>
      <w:r>
        <w:t xml:space="preserve">         1506-7</w:t>
      </w:r>
      <w:r>
        <w:tab/>
        <w:t>He made his Will.  (</w:t>
      </w:r>
      <w:proofErr w:type="spellStart"/>
      <w:r>
        <w:t>Plomer</w:t>
      </w:r>
      <w:proofErr w:type="spellEnd"/>
      <w:r>
        <w:t xml:space="preserve"> p.271)</w:t>
      </w:r>
    </w:p>
    <w:p w:rsidR="00135811" w:rsidRDefault="00135811" w:rsidP="00135811">
      <w:pPr>
        <w:pStyle w:val="NoSpacing"/>
      </w:pPr>
    </w:p>
    <w:p w:rsidR="00135811" w:rsidRDefault="00135811" w:rsidP="00135811">
      <w:pPr>
        <w:pStyle w:val="NoSpacing"/>
      </w:pPr>
    </w:p>
    <w:p w:rsidR="00135811" w:rsidRDefault="00135811" w:rsidP="00135811">
      <w:pPr>
        <w:pStyle w:val="NoSpacing"/>
      </w:pPr>
      <w:r>
        <w:t>7 May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811" w:rsidRDefault="00135811" w:rsidP="00920DE3">
      <w:pPr>
        <w:spacing w:after="0" w:line="240" w:lineRule="auto"/>
      </w:pPr>
      <w:r>
        <w:separator/>
      </w:r>
    </w:p>
  </w:endnote>
  <w:endnote w:type="continuationSeparator" w:id="0">
    <w:p w:rsidR="00135811" w:rsidRDefault="0013581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811" w:rsidRDefault="00135811" w:rsidP="00920DE3">
      <w:pPr>
        <w:spacing w:after="0" w:line="240" w:lineRule="auto"/>
      </w:pPr>
      <w:r>
        <w:separator/>
      </w:r>
    </w:p>
  </w:footnote>
  <w:footnote w:type="continuationSeparator" w:id="0">
    <w:p w:rsidR="00135811" w:rsidRDefault="0013581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811"/>
    <w:rsid w:val="00120749"/>
    <w:rsid w:val="00135811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17</Words>
  <Characters>100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2015-05-24T20:39:00Z</dcterms:created>
  <dcterms:modified xsi:type="dcterms:W3CDTF">2015-05-24T20:40:00Z</dcterms:modified>
</cp:coreProperties>
</file>