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22A743" w14:textId="0F63E67B" w:rsidR="006B2F86" w:rsidRDefault="00BB2EDC" w:rsidP="00E71FC3">
      <w:pPr>
        <w:pStyle w:val="NoSpacing"/>
      </w:pPr>
      <w:r>
        <w:rPr>
          <w:u w:val="single"/>
        </w:rPr>
        <w:t>Richard JERARDE</w:t>
      </w:r>
      <w:r>
        <w:t xml:space="preserve">  </w:t>
      </w:r>
      <w:proofErr w:type="gramStart"/>
      <w:r>
        <w:t xml:space="preserve">   (</w:t>
      </w:r>
      <w:proofErr w:type="gramEnd"/>
      <w:r>
        <w:t>d.1436)</w:t>
      </w:r>
    </w:p>
    <w:p w14:paraId="068DB901" w14:textId="1C35E52F" w:rsidR="00BB2EDC" w:rsidRDefault="00BB2EDC" w:rsidP="00E71FC3">
      <w:pPr>
        <w:pStyle w:val="NoSpacing"/>
      </w:pPr>
      <w:r>
        <w:t>of Seton.</w:t>
      </w:r>
    </w:p>
    <w:p w14:paraId="5AA60CC5" w14:textId="2F44D375" w:rsidR="00BB2EDC" w:rsidRDefault="00BB2EDC" w:rsidP="00E71FC3">
      <w:pPr>
        <w:pStyle w:val="NoSpacing"/>
      </w:pPr>
    </w:p>
    <w:p w14:paraId="7E710CF0" w14:textId="520A406F" w:rsidR="00BB2EDC" w:rsidRDefault="00BB2EDC" w:rsidP="00E71FC3">
      <w:pPr>
        <w:pStyle w:val="NoSpacing"/>
      </w:pPr>
    </w:p>
    <w:p w14:paraId="6E56B5DE" w14:textId="6002FE56" w:rsidR="00BB2EDC" w:rsidRDefault="00BB2EDC" w:rsidP="00E71FC3">
      <w:pPr>
        <w:pStyle w:val="NoSpacing"/>
      </w:pPr>
      <w:r>
        <w:t xml:space="preserve">  6 Jun.1436</w:t>
      </w:r>
      <w:r>
        <w:tab/>
        <w:t>He made his Will.   (W.Y.R. p.94)</w:t>
      </w:r>
    </w:p>
    <w:p w14:paraId="6DE40DCB" w14:textId="667DDED9" w:rsidR="00BB2EDC" w:rsidRDefault="00BB2EDC" w:rsidP="00E71FC3">
      <w:pPr>
        <w:pStyle w:val="NoSpacing"/>
      </w:pPr>
      <w:r>
        <w:t>31 Dec.</w:t>
      </w:r>
      <w:r>
        <w:tab/>
        <w:t>Probate of his Will.   (ibid.)</w:t>
      </w:r>
    </w:p>
    <w:p w14:paraId="05DB0F04" w14:textId="3FDBBA4F" w:rsidR="00BB2EDC" w:rsidRDefault="00BB2EDC" w:rsidP="00E71FC3">
      <w:pPr>
        <w:pStyle w:val="NoSpacing"/>
      </w:pPr>
    </w:p>
    <w:p w14:paraId="6B8748D4" w14:textId="4001EEF1" w:rsidR="00BB2EDC" w:rsidRDefault="00BB2EDC" w:rsidP="00E71FC3">
      <w:pPr>
        <w:pStyle w:val="NoSpacing"/>
      </w:pPr>
    </w:p>
    <w:p w14:paraId="25386C31" w14:textId="629028D3" w:rsidR="00BB2EDC" w:rsidRPr="00BB2EDC" w:rsidRDefault="00BB2EDC" w:rsidP="00E71FC3">
      <w:pPr>
        <w:pStyle w:val="NoSpacing"/>
      </w:pPr>
      <w:r>
        <w:t>25 January 2019</w:t>
      </w:r>
      <w:bookmarkStart w:id="0" w:name="_GoBack"/>
      <w:bookmarkEnd w:id="0"/>
    </w:p>
    <w:sectPr w:rsidR="00BB2EDC" w:rsidRPr="00BB2ED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7BC590" w14:textId="77777777" w:rsidR="00BB2EDC" w:rsidRDefault="00BB2EDC" w:rsidP="00E71FC3">
      <w:pPr>
        <w:spacing w:after="0" w:line="240" w:lineRule="auto"/>
      </w:pPr>
      <w:r>
        <w:separator/>
      </w:r>
    </w:p>
  </w:endnote>
  <w:endnote w:type="continuationSeparator" w:id="0">
    <w:p w14:paraId="7F813613" w14:textId="77777777" w:rsidR="00BB2EDC" w:rsidRDefault="00BB2ED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2D320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F7840D" w14:textId="77777777" w:rsidR="00BB2EDC" w:rsidRDefault="00BB2EDC" w:rsidP="00E71FC3">
      <w:pPr>
        <w:spacing w:after="0" w:line="240" w:lineRule="auto"/>
      </w:pPr>
      <w:r>
        <w:separator/>
      </w:r>
    </w:p>
  </w:footnote>
  <w:footnote w:type="continuationSeparator" w:id="0">
    <w:p w14:paraId="39E3F310" w14:textId="77777777" w:rsidR="00BB2EDC" w:rsidRDefault="00BB2ED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EDC"/>
    <w:rsid w:val="001A7C09"/>
    <w:rsid w:val="00577BD5"/>
    <w:rsid w:val="00656CBA"/>
    <w:rsid w:val="006A1F77"/>
    <w:rsid w:val="00733BE7"/>
    <w:rsid w:val="00AB52E8"/>
    <w:rsid w:val="00B16D3F"/>
    <w:rsid w:val="00BB2EDC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7DE70"/>
  <w15:chartTrackingRefBased/>
  <w15:docId w15:val="{523ECD4E-4EAA-4D0B-9960-5A62C9F37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7</TotalTime>
  <Pages>1</Pages>
  <Words>21</Words>
  <Characters>124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2019-01-25T21:49:00Z</dcterms:created>
  <dcterms:modified xsi:type="dcterms:W3CDTF">2019-01-25T21:56:00Z</dcterms:modified>
</cp:coreProperties>
</file>