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89D955" w14:textId="4F26D474" w:rsidR="006B2F86" w:rsidRDefault="000F40AA" w:rsidP="00E71FC3">
      <w:pPr>
        <w:pStyle w:val="NoSpacing"/>
      </w:pPr>
      <w:r>
        <w:rPr>
          <w:u w:val="single"/>
        </w:rPr>
        <w:t>Richard KATERYNSON</w:t>
      </w:r>
      <w:r>
        <w:t xml:space="preserve">   </w:t>
      </w:r>
      <w:proofErr w:type="gramStart"/>
      <w:r>
        <w:t xml:space="preserve">   (</w:t>
      </w:r>
      <w:proofErr w:type="gramEnd"/>
      <w:r>
        <w:t>d.1446)</w:t>
      </w:r>
    </w:p>
    <w:p w14:paraId="1FB15111" w14:textId="3A14E8E9" w:rsidR="000F40AA" w:rsidRDefault="000F40AA" w:rsidP="00E71FC3">
      <w:pPr>
        <w:pStyle w:val="NoSpacing"/>
      </w:pPr>
      <w:r>
        <w:t>of Hull.</w:t>
      </w:r>
    </w:p>
    <w:p w14:paraId="4F3804C4" w14:textId="331BB00A" w:rsidR="000F40AA" w:rsidRDefault="000F40AA" w:rsidP="00E71FC3">
      <w:pPr>
        <w:pStyle w:val="NoSpacing"/>
      </w:pPr>
    </w:p>
    <w:p w14:paraId="483D4B7F" w14:textId="72861522" w:rsidR="000F40AA" w:rsidRDefault="000F40AA" w:rsidP="00E71FC3">
      <w:pPr>
        <w:pStyle w:val="NoSpacing"/>
      </w:pPr>
    </w:p>
    <w:p w14:paraId="1CE5BCEE" w14:textId="3313C418" w:rsidR="000F40AA" w:rsidRDefault="000F40AA" w:rsidP="00E71FC3">
      <w:pPr>
        <w:pStyle w:val="NoSpacing"/>
      </w:pPr>
      <w:r>
        <w:t>29 Apr.1446</w:t>
      </w:r>
      <w:r>
        <w:tab/>
        <w:t>Administration of his lands and possessions was granted.  (W.Y.R. p.95)</w:t>
      </w:r>
    </w:p>
    <w:p w14:paraId="18569EFE" w14:textId="4E1E3AAF" w:rsidR="000F40AA" w:rsidRDefault="000F40AA" w:rsidP="00E71FC3">
      <w:pPr>
        <w:pStyle w:val="NoSpacing"/>
      </w:pPr>
    </w:p>
    <w:p w14:paraId="78BE1F31" w14:textId="30BF8FEA" w:rsidR="000F40AA" w:rsidRDefault="000F40AA" w:rsidP="00E71FC3">
      <w:pPr>
        <w:pStyle w:val="NoSpacing"/>
      </w:pPr>
    </w:p>
    <w:p w14:paraId="4000DA40" w14:textId="3D4E4B4D" w:rsidR="000F40AA" w:rsidRPr="000F40AA" w:rsidRDefault="000F40AA" w:rsidP="00E71FC3">
      <w:pPr>
        <w:pStyle w:val="NoSpacing"/>
      </w:pPr>
      <w:r>
        <w:t>6 February 2019</w:t>
      </w:r>
      <w:bookmarkStart w:id="0" w:name="_GoBack"/>
      <w:bookmarkEnd w:id="0"/>
    </w:p>
    <w:sectPr w:rsidR="000F40AA" w:rsidRPr="000F40AA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FFB792" w14:textId="77777777" w:rsidR="000F40AA" w:rsidRDefault="000F40AA" w:rsidP="00E71FC3">
      <w:pPr>
        <w:spacing w:after="0" w:line="240" w:lineRule="auto"/>
      </w:pPr>
      <w:r>
        <w:separator/>
      </w:r>
    </w:p>
  </w:endnote>
  <w:endnote w:type="continuationSeparator" w:id="0">
    <w:p w14:paraId="563CC723" w14:textId="77777777" w:rsidR="000F40AA" w:rsidRDefault="000F40AA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F66F9D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633E62" w14:textId="77777777" w:rsidR="000F40AA" w:rsidRDefault="000F40AA" w:rsidP="00E71FC3">
      <w:pPr>
        <w:spacing w:after="0" w:line="240" w:lineRule="auto"/>
      </w:pPr>
      <w:r>
        <w:separator/>
      </w:r>
    </w:p>
  </w:footnote>
  <w:footnote w:type="continuationSeparator" w:id="0">
    <w:p w14:paraId="404AB891" w14:textId="77777777" w:rsidR="000F40AA" w:rsidRDefault="000F40AA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40AA"/>
    <w:rsid w:val="000F40AA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940634"/>
  <w15:chartTrackingRefBased/>
  <w15:docId w15:val="{AA415108-27C6-497C-ADFA-AB73E9A813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6</TotalTime>
  <Pages>1</Pages>
  <Words>21</Words>
  <Characters>125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2019-02-06T22:00:00Z</dcterms:created>
  <dcterms:modified xsi:type="dcterms:W3CDTF">2019-02-06T22:06:00Z</dcterms:modified>
</cp:coreProperties>
</file>