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483141" w14:textId="23A13AB8" w:rsidR="006B2F86" w:rsidRDefault="00446466" w:rsidP="00E71FC3">
      <w:pPr>
        <w:pStyle w:val="NoSpacing"/>
      </w:pPr>
      <w:r>
        <w:rPr>
          <w:u w:val="single"/>
        </w:rPr>
        <w:t>Cecilia KERVER</w:t>
      </w:r>
      <w:r>
        <w:t xml:space="preserve">    </w:t>
      </w:r>
      <w:proofErr w:type="gramStart"/>
      <w:r>
        <w:t xml:space="preserve">   (</w:t>
      </w:r>
      <w:proofErr w:type="gramEnd"/>
      <w:r>
        <w:t>d.1487)</w:t>
      </w:r>
    </w:p>
    <w:p w14:paraId="7B566EB8" w14:textId="1DCB98A7" w:rsidR="00446466" w:rsidRDefault="00446466" w:rsidP="00E71FC3">
      <w:pPr>
        <w:pStyle w:val="NoSpacing"/>
      </w:pPr>
      <w:r>
        <w:t>of Rotherham, West Riding of Yorkshire.</w:t>
      </w:r>
    </w:p>
    <w:p w14:paraId="26ABF68F" w14:textId="2E1E8383" w:rsidR="00446466" w:rsidRDefault="00446466" w:rsidP="00E71FC3">
      <w:pPr>
        <w:pStyle w:val="NoSpacing"/>
      </w:pPr>
    </w:p>
    <w:p w14:paraId="63A7F338" w14:textId="3D2A9D7F" w:rsidR="00446466" w:rsidRDefault="00446466" w:rsidP="00E71FC3">
      <w:pPr>
        <w:pStyle w:val="NoSpacing"/>
      </w:pPr>
    </w:p>
    <w:p w14:paraId="26E8F3BF" w14:textId="556C3426" w:rsidR="00446466" w:rsidRDefault="00446466" w:rsidP="00E71FC3">
      <w:pPr>
        <w:pStyle w:val="NoSpacing"/>
      </w:pPr>
      <w:r>
        <w:t xml:space="preserve">  7 Sep.1487</w:t>
      </w:r>
      <w:r>
        <w:tab/>
        <w:t>Administration of her lands and possessions was granted.  (W.Y.R. p.97)</w:t>
      </w:r>
    </w:p>
    <w:p w14:paraId="33198AB2" w14:textId="75EA8FEC" w:rsidR="00446466" w:rsidRDefault="00446466" w:rsidP="00E71FC3">
      <w:pPr>
        <w:pStyle w:val="NoSpacing"/>
      </w:pPr>
    </w:p>
    <w:p w14:paraId="42A058F4" w14:textId="1C816B2C" w:rsidR="00446466" w:rsidRDefault="00446466" w:rsidP="00E71FC3">
      <w:pPr>
        <w:pStyle w:val="NoSpacing"/>
      </w:pPr>
    </w:p>
    <w:p w14:paraId="2BF94B5B" w14:textId="37EFF809" w:rsidR="00446466" w:rsidRPr="00446466" w:rsidRDefault="00446466" w:rsidP="00E71FC3">
      <w:pPr>
        <w:pStyle w:val="NoSpacing"/>
      </w:pPr>
      <w:r>
        <w:t>14 February 2019</w:t>
      </w:r>
      <w:bookmarkStart w:id="0" w:name="_GoBack"/>
      <w:bookmarkEnd w:id="0"/>
    </w:p>
    <w:sectPr w:rsidR="00446466" w:rsidRPr="00446466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0BC7AA" w14:textId="77777777" w:rsidR="00446466" w:rsidRDefault="00446466" w:rsidP="00E71FC3">
      <w:pPr>
        <w:spacing w:after="0" w:line="240" w:lineRule="auto"/>
      </w:pPr>
      <w:r>
        <w:separator/>
      </w:r>
    </w:p>
  </w:endnote>
  <w:endnote w:type="continuationSeparator" w:id="0">
    <w:p w14:paraId="435B1BF1" w14:textId="77777777" w:rsidR="00446466" w:rsidRDefault="0044646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822AEF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4A7537" w14:textId="77777777" w:rsidR="00446466" w:rsidRDefault="00446466" w:rsidP="00E71FC3">
      <w:pPr>
        <w:spacing w:after="0" w:line="240" w:lineRule="auto"/>
      </w:pPr>
      <w:r>
        <w:separator/>
      </w:r>
    </w:p>
  </w:footnote>
  <w:footnote w:type="continuationSeparator" w:id="0">
    <w:p w14:paraId="52505665" w14:textId="77777777" w:rsidR="00446466" w:rsidRDefault="0044646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466"/>
    <w:rsid w:val="001A7C09"/>
    <w:rsid w:val="00446466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E68F4E"/>
  <w15:chartTrackingRefBased/>
  <w15:docId w15:val="{39B5C917-C365-4404-8BE2-EB1B4FDEA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26</Words>
  <Characters>150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2019-02-14T22:08:00Z</dcterms:created>
  <dcterms:modified xsi:type="dcterms:W3CDTF">2019-02-14T22:10:00Z</dcterms:modified>
</cp:coreProperties>
</file>