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52F7FF" w14:textId="77777777" w:rsidR="00697986" w:rsidRDefault="00697986" w:rsidP="00697986">
      <w:pPr>
        <w:pStyle w:val="NoSpacing"/>
      </w:pPr>
      <w:r>
        <w:rPr>
          <w:u w:val="single"/>
        </w:rPr>
        <w:t>Roger KERVER</w:t>
      </w:r>
      <w:r>
        <w:t xml:space="preserve">    </w:t>
      </w:r>
      <w:proofErr w:type="gramStart"/>
      <w:r>
        <w:t xml:space="preserve">   (</w:t>
      </w:r>
      <w:proofErr w:type="gramEnd"/>
      <w:r>
        <w:t>fl.1423)</w:t>
      </w:r>
    </w:p>
    <w:p w14:paraId="6000D1D8" w14:textId="77777777" w:rsidR="00697986" w:rsidRDefault="00697986" w:rsidP="00697986">
      <w:pPr>
        <w:pStyle w:val="NoSpacing"/>
      </w:pPr>
    </w:p>
    <w:p w14:paraId="1A7F2E01" w14:textId="0FAC3227" w:rsidR="003E10F3" w:rsidRDefault="003E10F3" w:rsidP="00697986">
      <w:pPr>
        <w:pStyle w:val="NoSpacing"/>
      </w:pPr>
    </w:p>
    <w:p w14:paraId="6D035F3C" w14:textId="77777777" w:rsidR="00FB3913" w:rsidRDefault="00FB3913" w:rsidP="00FB3913">
      <w:pPr>
        <w:pStyle w:val="NoSpacing"/>
      </w:pPr>
      <w:r>
        <w:t>14 Dec.1422</w:t>
      </w:r>
      <w:r>
        <w:tab/>
        <w:t xml:space="preserve">He was a juror on the inquisition </w:t>
      </w:r>
      <w:proofErr w:type="spellStart"/>
      <w:r>
        <w:t>melius</w:t>
      </w:r>
      <w:proofErr w:type="spellEnd"/>
      <w:r>
        <w:t xml:space="preserve"> </w:t>
      </w:r>
      <w:proofErr w:type="spellStart"/>
      <w:r>
        <w:t>inquirendo</w:t>
      </w:r>
      <w:proofErr w:type="spellEnd"/>
      <w:r>
        <w:t xml:space="preserve"> held in Yeovil, </w:t>
      </w:r>
    </w:p>
    <w:p w14:paraId="35696C2C" w14:textId="77777777" w:rsidR="00FB3913" w:rsidRDefault="00FB3913" w:rsidP="00FB3913">
      <w:pPr>
        <w:pStyle w:val="NoSpacing"/>
      </w:pPr>
      <w:r>
        <w:tab/>
      </w:r>
      <w:r>
        <w:tab/>
        <w:t xml:space="preserve">Somerset, into lands of the late Sir John </w:t>
      </w:r>
      <w:proofErr w:type="spellStart"/>
      <w:r>
        <w:t>Chiddiok</w:t>
      </w:r>
      <w:proofErr w:type="spellEnd"/>
      <w:r>
        <w:t>(q.v.).</w:t>
      </w:r>
    </w:p>
    <w:p w14:paraId="5C0CAADA" w14:textId="286792B3" w:rsidR="00FB3913" w:rsidRDefault="00FB3913" w:rsidP="00FB3913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22-208)</w:t>
      </w:r>
    </w:p>
    <w:p w14:paraId="1C148A5F" w14:textId="77777777" w:rsidR="00697986" w:rsidRDefault="00697986" w:rsidP="00697986">
      <w:pPr>
        <w:pStyle w:val="NoSpacing"/>
      </w:pPr>
      <w:r>
        <w:t>23 Apr.1423</w:t>
      </w:r>
      <w:r>
        <w:tab/>
        <w:t>He was a juror on the inquisition mandamus held in Yeovil, Somerset,</w:t>
      </w:r>
    </w:p>
    <w:p w14:paraId="5B0D2637" w14:textId="77777777" w:rsidR="00697986" w:rsidRDefault="00697986" w:rsidP="00697986">
      <w:pPr>
        <w:pStyle w:val="NoSpacing"/>
      </w:pPr>
      <w:r>
        <w:tab/>
      </w:r>
      <w:r>
        <w:tab/>
        <w:t>into lands of the late Sir Maurice Berkeley(</w:t>
      </w:r>
      <w:proofErr w:type="gramStart"/>
      <w:r>
        <w:t>d.1400)(</w:t>
      </w:r>
      <w:proofErr w:type="gramEnd"/>
      <w:r>
        <w:t>q.v.).</w:t>
      </w:r>
    </w:p>
    <w:p w14:paraId="228005AB" w14:textId="77777777" w:rsidR="00697986" w:rsidRDefault="00697986" w:rsidP="00697986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22-29)</w:t>
      </w:r>
    </w:p>
    <w:p w14:paraId="24662400" w14:textId="77777777" w:rsidR="003E10F3" w:rsidRDefault="003E10F3" w:rsidP="003E10F3">
      <w:pPr>
        <w:pStyle w:val="NoSpacing"/>
      </w:pPr>
      <w:r>
        <w:t xml:space="preserve">  3 Apr.1427</w:t>
      </w:r>
      <w:r>
        <w:tab/>
        <w:t>He was one of those enfeoffed by William Lynde(q.v.) of the manor of</w:t>
      </w:r>
    </w:p>
    <w:p w14:paraId="7D7FD449" w14:textId="77777777" w:rsidR="003E10F3" w:rsidRDefault="003E10F3" w:rsidP="003E10F3">
      <w:pPr>
        <w:pStyle w:val="NoSpacing"/>
      </w:pPr>
      <w:r>
        <w:tab/>
      </w:r>
      <w:r>
        <w:tab/>
        <w:t>Bury, in Chesham, Buckinghamshire.</w:t>
      </w:r>
    </w:p>
    <w:p w14:paraId="2BFFEEE1" w14:textId="77777777" w:rsidR="003E10F3" w:rsidRDefault="003E10F3" w:rsidP="00697986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25-16)</w:t>
      </w:r>
    </w:p>
    <w:p w14:paraId="147BF90B" w14:textId="77777777" w:rsidR="00697986" w:rsidRDefault="00697986" w:rsidP="00697986">
      <w:pPr>
        <w:pStyle w:val="NoSpacing"/>
      </w:pPr>
    </w:p>
    <w:p w14:paraId="76DE8549" w14:textId="2D23E20C" w:rsidR="00697986" w:rsidRDefault="00697986" w:rsidP="00697986">
      <w:pPr>
        <w:pStyle w:val="NoSpacing"/>
      </w:pPr>
    </w:p>
    <w:p w14:paraId="51AC3A3A" w14:textId="54A3B735" w:rsidR="003E10F3" w:rsidRDefault="003E10F3" w:rsidP="00697986">
      <w:pPr>
        <w:pStyle w:val="NoSpacing"/>
      </w:pPr>
      <w:r>
        <w:t>25 September 2017</w:t>
      </w:r>
    </w:p>
    <w:p w14:paraId="27B845B8" w14:textId="1F99A5BF" w:rsidR="00FB3913" w:rsidRPr="00AE2FAF" w:rsidRDefault="00FB3913" w:rsidP="00697986">
      <w:pPr>
        <w:pStyle w:val="NoSpacing"/>
      </w:pPr>
      <w:r>
        <w:t>29 January 2018</w:t>
      </w:r>
      <w:bookmarkStart w:id="0" w:name="_GoBack"/>
      <w:bookmarkEnd w:id="0"/>
    </w:p>
    <w:p w14:paraId="5742B4E3" w14:textId="77777777" w:rsidR="006B2F86" w:rsidRPr="00697986" w:rsidRDefault="00FB3913" w:rsidP="00E71FC3">
      <w:pPr>
        <w:pStyle w:val="NoSpacing"/>
      </w:pPr>
    </w:p>
    <w:sectPr w:rsidR="006B2F86" w:rsidRPr="00697986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73F6D9" w14:textId="77777777" w:rsidR="00697986" w:rsidRDefault="00697986" w:rsidP="00E71FC3">
      <w:pPr>
        <w:spacing w:after="0" w:line="240" w:lineRule="auto"/>
      </w:pPr>
      <w:r>
        <w:separator/>
      </w:r>
    </w:p>
  </w:endnote>
  <w:endnote w:type="continuationSeparator" w:id="0">
    <w:p w14:paraId="183184CE" w14:textId="77777777" w:rsidR="00697986" w:rsidRDefault="00697986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F2B9F1" w14:textId="77777777"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223EEF" w14:textId="77777777" w:rsidR="00697986" w:rsidRDefault="00697986" w:rsidP="00E71FC3">
      <w:pPr>
        <w:spacing w:after="0" w:line="240" w:lineRule="auto"/>
      </w:pPr>
      <w:r>
        <w:separator/>
      </w:r>
    </w:p>
  </w:footnote>
  <w:footnote w:type="continuationSeparator" w:id="0">
    <w:p w14:paraId="747F9509" w14:textId="77777777" w:rsidR="00697986" w:rsidRDefault="00697986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7986"/>
    <w:rsid w:val="001A7C09"/>
    <w:rsid w:val="003E10F3"/>
    <w:rsid w:val="00697986"/>
    <w:rsid w:val="00733BE7"/>
    <w:rsid w:val="00AB52E8"/>
    <w:rsid w:val="00B16D3F"/>
    <w:rsid w:val="00E71FC3"/>
    <w:rsid w:val="00EF4813"/>
    <w:rsid w:val="00FB3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9C2EAE"/>
  <w15:chartTrackingRefBased/>
  <w15:docId w15:val="{F9DE87BF-8741-48B9-A540-B9C232B25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94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3</cp:revision>
  <dcterms:created xsi:type="dcterms:W3CDTF">2016-12-06T20:04:00Z</dcterms:created>
  <dcterms:modified xsi:type="dcterms:W3CDTF">2018-01-29T08:19:00Z</dcterms:modified>
</cp:coreProperties>
</file>