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C4678F" w14:textId="77777777" w:rsidR="00CC3DEC" w:rsidRDefault="00CC3DEC" w:rsidP="00CC3DE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LAMASSE</w:t>
      </w:r>
      <w:r>
        <w:rPr>
          <w:rFonts w:cs="Times New Roman"/>
          <w:szCs w:val="24"/>
        </w:rPr>
        <w:t xml:space="preserve">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fl.1406)</w:t>
      </w:r>
    </w:p>
    <w:p w14:paraId="09C5895B" w14:textId="77777777" w:rsidR="00CC3DEC" w:rsidRDefault="00CC3DEC" w:rsidP="00CC3DE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Rector of Higham </w:t>
      </w:r>
      <w:proofErr w:type="spellStart"/>
      <w:r>
        <w:rPr>
          <w:rFonts w:cs="Times New Roman"/>
          <w:szCs w:val="24"/>
        </w:rPr>
        <w:t>Gobion</w:t>
      </w:r>
      <w:proofErr w:type="spellEnd"/>
      <w:r>
        <w:rPr>
          <w:rFonts w:cs="Times New Roman"/>
          <w:szCs w:val="24"/>
        </w:rPr>
        <w:t>, Bedfordshire.</w:t>
      </w:r>
    </w:p>
    <w:p w14:paraId="7A332892" w14:textId="77777777" w:rsidR="00CC3DEC" w:rsidRDefault="00CC3DEC" w:rsidP="00CC3DEC">
      <w:pPr>
        <w:pStyle w:val="NoSpacing"/>
        <w:rPr>
          <w:rFonts w:cs="Times New Roman"/>
          <w:szCs w:val="24"/>
        </w:rPr>
      </w:pPr>
    </w:p>
    <w:p w14:paraId="17A85D71" w14:textId="77777777" w:rsidR="00CC3DEC" w:rsidRDefault="00CC3DEC" w:rsidP="00CC3DEC">
      <w:pPr>
        <w:pStyle w:val="NoSpacing"/>
        <w:rPr>
          <w:rFonts w:cs="Times New Roman"/>
          <w:szCs w:val="24"/>
        </w:rPr>
      </w:pPr>
    </w:p>
    <w:p w14:paraId="3115859A" w14:textId="77777777" w:rsidR="00CC3DEC" w:rsidRDefault="00CC3DEC" w:rsidP="00CC3DE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3 Feb.1406</w:t>
      </w:r>
      <w:r>
        <w:rPr>
          <w:rFonts w:cs="Times New Roman"/>
          <w:szCs w:val="24"/>
        </w:rPr>
        <w:tab/>
        <w:t>He was licensed to put his church to farm.</w:t>
      </w:r>
    </w:p>
    <w:p w14:paraId="21B33EB6" w14:textId="77777777" w:rsidR="00CC3DEC" w:rsidRPr="00E7711B" w:rsidRDefault="00CC3DEC" w:rsidP="00CC3DE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 w:rsidRPr="00E7711B">
        <w:rPr>
          <w:rFonts w:cs="Times New Roman"/>
          <w:szCs w:val="24"/>
        </w:rPr>
        <w:t xml:space="preserve">(“The Register of Bishop Philip </w:t>
      </w:r>
      <w:proofErr w:type="spellStart"/>
      <w:r w:rsidRPr="00E7711B">
        <w:rPr>
          <w:rFonts w:cs="Times New Roman"/>
          <w:szCs w:val="24"/>
        </w:rPr>
        <w:t>Repingdon</w:t>
      </w:r>
      <w:proofErr w:type="spellEnd"/>
      <w:r w:rsidRPr="00E7711B">
        <w:rPr>
          <w:rFonts w:cs="Times New Roman"/>
          <w:szCs w:val="24"/>
        </w:rPr>
        <w:t xml:space="preserve"> 1405-1419 ed. Margaret </w:t>
      </w:r>
    </w:p>
    <w:p w14:paraId="747996D1" w14:textId="77777777" w:rsidR="00CC3DEC" w:rsidRDefault="00CC3DEC" w:rsidP="00CC3DEC">
      <w:pPr>
        <w:pStyle w:val="NoSpacing"/>
        <w:ind w:left="720" w:firstLine="720"/>
        <w:rPr>
          <w:rFonts w:cs="Times New Roman"/>
          <w:szCs w:val="24"/>
        </w:rPr>
      </w:pPr>
      <w:r w:rsidRPr="00E7711B">
        <w:rPr>
          <w:rFonts w:cs="Times New Roman"/>
          <w:szCs w:val="24"/>
        </w:rPr>
        <w:t>Archer, pub. Lincoln Record Society 1962 vol.1</w:t>
      </w:r>
      <w:r>
        <w:rPr>
          <w:rFonts w:cs="Times New Roman"/>
          <w:szCs w:val="24"/>
        </w:rPr>
        <w:t xml:space="preserve"> p.65)</w:t>
      </w:r>
    </w:p>
    <w:p w14:paraId="779BD3CC" w14:textId="77777777" w:rsidR="00CC3DEC" w:rsidRDefault="00CC3DEC" w:rsidP="00CC3DEC">
      <w:pPr>
        <w:pStyle w:val="NoSpacing"/>
        <w:rPr>
          <w:rFonts w:cs="Times New Roman"/>
          <w:szCs w:val="24"/>
        </w:rPr>
      </w:pPr>
    </w:p>
    <w:p w14:paraId="30192D53" w14:textId="77777777" w:rsidR="00CC3DEC" w:rsidRDefault="00CC3DEC" w:rsidP="00CC3DEC">
      <w:pPr>
        <w:pStyle w:val="NoSpacing"/>
        <w:rPr>
          <w:rFonts w:cs="Times New Roman"/>
          <w:szCs w:val="24"/>
        </w:rPr>
      </w:pPr>
    </w:p>
    <w:p w14:paraId="50EC9880" w14:textId="77777777" w:rsidR="00CC3DEC" w:rsidRDefault="00CC3DEC" w:rsidP="00CC3DE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11 July 2024</w:t>
      </w:r>
    </w:p>
    <w:p w14:paraId="18763E46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2ECFBE" w14:textId="77777777" w:rsidR="00CC3DEC" w:rsidRDefault="00CC3DEC" w:rsidP="009139A6">
      <w:r>
        <w:separator/>
      </w:r>
    </w:p>
  </w:endnote>
  <w:endnote w:type="continuationSeparator" w:id="0">
    <w:p w14:paraId="015CF984" w14:textId="77777777" w:rsidR="00CC3DEC" w:rsidRDefault="00CC3DE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2D9302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7D1025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83E4F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C05ACF" w14:textId="77777777" w:rsidR="00CC3DEC" w:rsidRDefault="00CC3DEC" w:rsidP="009139A6">
      <w:r>
        <w:separator/>
      </w:r>
    </w:p>
  </w:footnote>
  <w:footnote w:type="continuationSeparator" w:id="0">
    <w:p w14:paraId="47BC7362" w14:textId="77777777" w:rsidR="00CC3DEC" w:rsidRDefault="00CC3DE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4DEEA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4A017C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84C4DD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DEC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129B2"/>
    <w:rsid w:val="00A3176C"/>
    <w:rsid w:val="00AE65F8"/>
    <w:rsid w:val="00BA00AB"/>
    <w:rsid w:val="00C71834"/>
    <w:rsid w:val="00CB4ED9"/>
    <w:rsid w:val="00CC3DEC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25C90C"/>
  <w15:chartTrackingRefBased/>
  <w15:docId w15:val="{BD671F32-E3CF-434B-A5ED-1A5067E77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38</Words>
  <Characters>223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2024-07-27T10:53:00Z</dcterms:created>
  <dcterms:modified xsi:type="dcterms:W3CDTF">2024-07-27T10:53:00Z</dcterms:modified>
</cp:coreProperties>
</file>