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401F02" w14:textId="77777777" w:rsidR="00C0213C" w:rsidRDefault="00C0213C" w:rsidP="00C0213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Margaret LANGVYLE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d.ca.1486)</w:t>
      </w:r>
    </w:p>
    <w:p w14:paraId="63F24ED0" w14:textId="77777777" w:rsidR="00C0213C" w:rsidRDefault="00C0213C" w:rsidP="00C0213C">
      <w:pPr>
        <w:pStyle w:val="NoSpacing"/>
        <w:rPr>
          <w:rFonts w:cs="Times New Roman"/>
          <w:szCs w:val="24"/>
        </w:rPr>
      </w:pPr>
    </w:p>
    <w:p w14:paraId="61C67F84" w14:textId="77777777" w:rsidR="00C0213C" w:rsidRDefault="00C0213C" w:rsidP="00C0213C">
      <w:pPr>
        <w:pStyle w:val="NoSpacing"/>
        <w:rPr>
          <w:rFonts w:cs="Times New Roman"/>
          <w:szCs w:val="24"/>
        </w:rPr>
      </w:pPr>
    </w:p>
    <w:p w14:paraId="1716D1C2" w14:textId="77777777" w:rsidR="00C0213C" w:rsidRDefault="00C0213C" w:rsidP="00C0213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2 Dec.1486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Northamptonshire.</w:t>
      </w:r>
    </w:p>
    <w:p w14:paraId="6179BB0B" w14:textId="77777777" w:rsidR="00C0213C" w:rsidRDefault="00C0213C" w:rsidP="00C0213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p.47)</w:t>
      </w:r>
    </w:p>
    <w:p w14:paraId="16097E59" w14:textId="77777777" w:rsidR="00C0213C" w:rsidRDefault="00C0213C" w:rsidP="00C0213C">
      <w:pPr>
        <w:pStyle w:val="NoSpacing"/>
        <w:rPr>
          <w:rFonts w:cs="Times New Roman"/>
          <w:szCs w:val="24"/>
        </w:rPr>
      </w:pPr>
    </w:p>
    <w:p w14:paraId="0540DEA6" w14:textId="77777777" w:rsidR="00C0213C" w:rsidRDefault="00C0213C" w:rsidP="00C0213C">
      <w:pPr>
        <w:pStyle w:val="NoSpacing"/>
        <w:rPr>
          <w:rFonts w:cs="Times New Roman"/>
          <w:szCs w:val="24"/>
        </w:rPr>
      </w:pPr>
    </w:p>
    <w:p w14:paraId="24AA3044" w14:textId="77777777" w:rsidR="00C0213C" w:rsidRDefault="00C0213C" w:rsidP="00C0213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26 October 2024</w:t>
      </w:r>
    </w:p>
    <w:p w14:paraId="51DBA79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88B6A0" w14:textId="77777777" w:rsidR="00C0213C" w:rsidRDefault="00C0213C" w:rsidP="009139A6">
      <w:r>
        <w:separator/>
      </w:r>
    </w:p>
  </w:endnote>
  <w:endnote w:type="continuationSeparator" w:id="0">
    <w:p w14:paraId="675E0A2D" w14:textId="77777777" w:rsidR="00C0213C" w:rsidRDefault="00C0213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6D5B5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21D66D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0729B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075ACD" w14:textId="77777777" w:rsidR="00C0213C" w:rsidRDefault="00C0213C" w:rsidP="009139A6">
      <w:r>
        <w:separator/>
      </w:r>
    </w:p>
  </w:footnote>
  <w:footnote w:type="continuationSeparator" w:id="0">
    <w:p w14:paraId="6F6DC212" w14:textId="77777777" w:rsidR="00C0213C" w:rsidRDefault="00C0213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780CE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864D9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31A61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13C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C5E5E"/>
    <w:rsid w:val="00AE65F8"/>
    <w:rsid w:val="00BA00AB"/>
    <w:rsid w:val="00C0213C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7CFE9"/>
  <w15:chartTrackingRefBased/>
  <w15:docId w15:val="{3A339280-E66E-4DDD-8E95-E464AECEF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2024-10-26T20:12:00Z</dcterms:created>
  <dcterms:modified xsi:type="dcterms:W3CDTF">2024-10-26T20:13:00Z</dcterms:modified>
</cp:coreProperties>
</file>