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366A3F" w14:textId="19EECEAD" w:rsidR="006B2F86" w:rsidRDefault="007C4E5D" w:rsidP="00E71FC3">
      <w:pPr>
        <w:pStyle w:val="NoSpacing"/>
      </w:pPr>
      <w:r>
        <w:rPr>
          <w:u w:val="single"/>
        </w:rPr>
        <w:t>Christine LANGLEY</w:t>
      </w:r>
      <w:r>
        <w:t xml:space="preserve">      (fl.1470)</w:t>
      </w:r>
    </w:p>
    <w:p w14:paraId="797B8AB3" w14:textId="1384FCA7" w:rsidR="007C4E5D" w:rsidRDefault="007C4E5D" w:rsidP="00E71FC3">
      <w:pPr>
        <w:pStyle w:val="NoSpacing"/>
      </w:pPr>
    </w:p>
    <w:p w14:paraId="6FDD3D73" w14:textId="158B5A1E" w:rsidR="007C4E5D" w:rsidRDefault="007C4E5D" w:rsidP="00E71FC3">
      <w:pPr>
        <w:pStyle w:val="NoSpacing"/>
      </w:pPr>
    </w:p>
    <w:p w14:paraId="1E0CF5C3" w14:textId="3670BB69" w:rsidR="007C4E5D" w:rsidRDefault="007C4E5D" w:rsidP="00E71FC3">
      <w:pPr>
        <w:pStyle w:val="NoSpacing"/>
      </w:pPr>
      <w:r>
        <w:t>Daughter of Edmund Langley(q.v.).    (C.F.R. 1485-1509 p.388)</w:t>
      </w:r>
    </w:p>
    <w:p w14:paraId="1DD2721B" w14:textId="160F256A" w:rsidR="007C4E5D" w:rsidRDefault="007C4E5D" w:rsidP="00E71FC3">
      <w:pPr>
        <w:pStyle w:val="NoSpacing"/>
      </w:pPr>
      <w:r>
        <w:t>= Roger Wigston of Leicester(q.v.).   (ibid.)</w:t>
      </w:r>
    </w:p>
    <w:p w14:paraId="5E1B2242" w14:textId="5C90E5D4" w:rsidR="007C4E5D" w:rsidRDefault="007C4E5D" w:rsidP="00E71FC3">
      <w:pPr>
        <w:pStyle w:val="NoSpacing"/>
      </w:pPr>
      <w:r>
        <w:t>Children:   William and Cecile.   (ibid.)</w:t>
      </w:r>
    </w:p>
    <w:p w14:paraId="3DCDD8D9" w14:textId="1D04C6B7" w:rsidR="007C4E5D" w:rsidRDefault="007C4E5D" w:rsidP="00E71FC3">
      <w:pPr>
        <w:pStyle w:val="NoSpacing"/>
      </w:pPr>
    </w:p>
    <w:p w14:paraId="5B4811B4" w14:textId="76DBFB35" w:rsidR="007C4E5D" w:rsidRDefault="007C4E5D" w:rsidP="00E71FC3">
      <w:pPr>
        <w:pStyle w:val="NoSpacing"/>
      </w:pPr>
    </w:p>
    <w:p w14:paraId="704111C5" w14:textId="5DDB46D6" w:rsidR="007C4E5D" w:rsidRPr="007C4E5D" w:rsidRDefault="007C4E5D" w:rsidP="00E71FC3">
      <w:pPr>
        <w:pStyle w:val="NoSpacing"/>
      </w:pPr>
      <w:r>
        <w:t>30 July 2019</w:t>
      </w:r>
      <w:bookmarkStart w:id="0" w:name="_GoBack"/>
      <w:bookmarkEnd w:id="0"/>
    </w:p>
    <w:sectPr w:rsidR="007C4E5D" w:rsidRPr="007C4E5D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EC004C7" w14:textId="77777777" w:rsidR="007C4E5D" w:rsidRDefault="007C4E5D" w:rsidP="00E71FC3">
      <w:pPr>
        <w:spacing w:after="0" w:line="240" w:lineRule="auto"/>
      </w:pPr>
      <w:r>
        <w:separator/>
      </w:r>
    </w:p>
  </w:endnote>
  <w:endnote w:type="continuationSeparator" w:id="0">
    <w:p w14:paraId="6175B9AC" w14:textId="77777777" w:rsidR="007C4E5D" w:rsidRDefault="007C4E5D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D083BB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D9697FA" w14:textId="77777777" w:rsidR="007C4E5D" w:rsidRDefault="007C4E5D" w:rsidP="00E71FC3">
      <w:pPr>
        <w:spacing w:after="0" w:line="240" w:lineRule="auto"/>
      </w:pPr>
      <w:r>
        <w:separator/>
      </w:r>
    </w:p>
  </w:footnote>
  <w:footnote w:type="continuationSeparator" w:id="0">
    <w:p w14:paraId="358369E3" w14:textId="77777777" w:rsidR="007C4E5D" w:rsidRDefault="007C4E5D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4E5D"/>
    <w:rsid w:val="001A7C09"/>
    <w:rsid w:val="00577BD5"/>
    <w:rsid w:val="00656CBA"/>
    <w:rsid w:val="006A1F77"/>
    <w:rsid w:val="00733BE7"/>
    <w:rsid w:val="007C4E5D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94E2B4"/>
  <w15:chartTrackingRefBased/>
  <w15:docId w15:val="{A21BF91E-3AC8-48C5-97A1-FB4E84BF5E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2</TotalTime>
  <Pages>1</Pages>
  <Words>29</Words>
  <Characters>171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2019-07-30T20:11:00Z</dcterms:created>
  <dcterms:modified xsi:type="dcterms:W3CDTF">2019-07-30T20:13:00Z</dcterms:modified>
</cp:coreProperties>
</file>