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EA5E2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</w:rPr>
        <w:t>John LANGLEY</w:t>
      </w: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</w:t>
      </w:r>
      <w:proofErr w:type="gramStart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(</w:t>
      </w:r>
      <w:proofErr w:type="gramEnd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fl.1483)</w:t>
      </w:r>
    </w:p>
    <w:p w14:paraId="6D5EC976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68639619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4F821C04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>1483</w:t>
      </w: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>As the administrator of Thomas Langley(q.v.) he made a plaint of debt against</w:t>
      </w:r>
    </w:p>
    <w:p w14:paraId="4D79A49D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 xml:space="preserve">Robert </w:t>
      </w:r>
      <w:proofErr w:type="spellStart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Lethom</w:t>
      </w:r>
      <w:proofErr w:type="spellEnd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of Witton, Norfolk(q.v.), and John Whatley of North</w:t>
      </w:r>
    </w:p>
    <w:p w14:paraId="4EACE8BC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proofErr w:type="spellStart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Birlingham</w:t>
      </w:r>
      <w:proofErr w:type="spellEnd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(q.v.), as the executors of Robert </w:t>
      </w:r>
      <w:proofErr w:type="spellStart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Lethom</w:t>
      </w:r>
      <w:proofErr w:type="spellEnd"/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of Witton(q.v.).</w:t>
      </w:r>
    </w:p>
    <w:p w14:paraId="5A695BFF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2D30A5">
        <w:rPr>
          <w:rFonts w:ascii="Times New Roman" w:eastAsia="Calibri" w:hAnsi="Times New Roman" w:cs="Times New Roman"/>
          <w:sz w:val="24"/>
          <w:szCs w:val="24"/>
        </w:rPr>
        <w:t xml:space="preserve">( </w:t>
      </w:r>
      <w:hyperlink r:id="rId6" w:history="1">
        <w:r w:rsidRPr="002D30A5">
          <w:rPr>
            <w:rStyle w:val="Hyperlink"/>
            <w:rFonts w:ascii="Times New Roman" w:eastAsia="Calibri" w:hAnsi="Times New Roman" w:cs="Times New Roman"/>
            <w:color w:val="auto"/>
            <w:sz w:val="24"/>
            <w:szCs w:val="24"/>
            <w:u w:val="none"/>
          </w:rPr>
          <w:t>http://aalt.law.uh.edu/Indices/CP40Indices/CP40no883Pl.htm</w:t>
        </w:r>
      </w:hyperlink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)</w:t>
      </w:r>
    </w:p>
    <w:p w14:paraId="16FB2E77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3D324321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4C460FCC" w14:textId="77777777" w:rsidR="002D30A5" w:rsidRPr="002D30A5" w:rsidRDefault="002D30A5" w:rsidP="002D30A5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2D30A5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19 June 2021</w:t>
      </w:r>
    </w:p>
    <w:p w14:paraId="020C5D56" w14:textId="77777777" w:rsidR="00BA00AB" w:rsidRPr="002D30A5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2D30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E1A62" w14:textId="77777777" w:rsidR="002D30A5" w:rsidRDefault="002D30A5" w:rsidP="009139A6">
      <w:r>
        <w:separator/>
      </w:r>
    </w:p>
  </w:endnote>
  <w:endnote w:type="continuationSeparator" w:id="0">
    <w:p w14:paraId="776F936A" w14:textId="77777777" w:rsidR="002D30A5" w:rsidRDefault="002D30A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5154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97FC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C408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555FB" w14:textId="77777777" w:rsidR="002D30A5" w:rsidRDefault="002D30A5" w:rsidP="009139A6">
      <w:r>
        <w:separator/>
      </w:r>
    </w:p>
  </w:footnote>
  <w:footnote w:type="continuationSeparator" w:id="0">
    <w:p w14:paraId="669DDD8F" w14:textId="77777777" w:rsidR="002D30A5" w:rsidRDefault="002D30A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CF4E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E005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DB7E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0A5"/>
    <w:rsid w:val="000666E0"/>
    <w:rsid w:val="002510B7"/>
    <w:rsid w:val="002D30A5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D21BE"/>
  <w15:chartTrackingRefBased/>
  <w15:docId w15:val="{6A512E78-3528-439B-B96E-FAEB45F5C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2D30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2021-08-08T09:38:00Z</dcterms:created>
  <dcterms:modified xsi:type="dcterms:W3CDTF">2021-08-08T09:39:00Z</dcterms:modified>
</cp:coreProperties>
</file>