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AE1A2C" w14:textId="77777777" w:rsidR="007C60B9" w:rsidRPr="00690BA6" w:rsidRDefault="007C60B9" w:rsidP="007C60B9">
      <w:pPr>
        <w:pStyle w:val="NoSpacing"/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282B30"/>
          <w:sz w:val="24"/>
          <w:szCs w:val="24"/>
          <w:u w:val="single"/>
          <w:shd w:val="clear" w:color="auto" w:fill="FFFFFF"/>
        </w:rPr>
        <w:t>John LECHE</w:t>
      </w:r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 xml:space="preserve">    </w:t>
      </w:r>
      <w:proofErr w:type="gramStart"/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fl.1417)</w:t>
      </w:r>
    </w:p>
    <w:p w14:paraId="1E2EEE3E" w14:textId="77777777" w:rsidR="007C60B9" w:rsidRDefault="007C60B9" w:rsidP="007C60B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Archer.</w:t>
      </w:r>
    </w:p>
    <w:p w14:paraId="0976755A" w14:textId="77777777" w:rsidR="007C60B9" w:rsidRDefault="007C60B9" w:rsidP="007C60B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080B359" w14:textId="77777777" w:rsidR="007C60B9" w:rsidRDefault="007C60B9" w:rsidP="007C60B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46D12E9" w14:textId="77777777" w:rsidR="007C60B9" w:rsidRDefault="007C60B9" w:rsidP="007C60B9">
      <w:pPr>
        <w:pStyle w:val="NoSpacing"/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ab/>
        <w:t>1417</w:t>
      </w:r>
      <w:r w:rsidRPr="00026957"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ab/>
        <w:t xml:space="preserve">He served at sea under </w:t>
      </w:r>
      <w:proofErr w:type="spellStart"/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>Jankyn</w:t>
      </w:r>
      <w:proofErr w:type="spellEnd"/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 xml:space="preserve"> Edward(q.v.).</w:t>
      </w:r>
    </w:p>
    <w:p w14:paraId="677B233F" w14:textId="77777777" w:rsidR="007C60B9" w:rsidRDefault="007C60B9" w:rsidP="007C60B9">
      <w:pPr>
        <w:pStyle w:val="NoSpacing"/>
        <w:ind w:left="1440"/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</w:pPr>
      <w:r w:rsidRPr="006159FE"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>(</w:t>
      </w:r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 xml:space="preserve">ref. </w:t>
      </w:r>
      <w:r w:rsidRPr="006159FE"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>TNA</w:t>
      </w:r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>, E101/48/14, m.4,</w:t>
      </w:r>
      <w:r w:rsidRPr="006159FE"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 xml:space="preserve"> from the AHRC-funded ‘The Soldier in Later Medieval England Online Database’ www.medievalsoldier.org, </w:t>
      </w:r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>accessed</w:t>
      </w:r>
    </w:p>
    <w:p w14:paraId="7A042756" w14:textId="77777777" w:rsidR="007C60B9" w:rsidRDefault="007C60B9" w:rsidP="007C60B9">
      <w:pPr>
        <w:pStyle w:val="NoSpacing"/>
        <w:ind w:left="720" w:firstLine="720"/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>19 April 2020).</w:t>
      </w:r>
    </w:p>
    <w:p w14:paraId="0C660D53" w14:textId="77777777" w:rsidR="007C60B9" w:rsidRDefault="007C60B9" w:rsidP="007C60B9">
      <w:pPr>
        <w:pStyle w:val="NoSpacing"/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</w:pPr>
    </w:p>
    <w:p w14:paraId="4219DF07" w14:textId="77777777" w:rsidR="007C60B9" w:rsidRDefault="007C60B9" w:rsidP="007C60B9">
      <w:pPr>
        <w:pStyle w:val="NoSpacing"/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</w:pPr>
    </w:p>
    <w:p w14:paraId="758DDA05" w14:textId="77777777" w:rsidR="007C60B9" w:rsidRDefault="007C60B9" w:rsidP="007C60B9">
      <w:pPr>
        <w:pStyle w:val="NoSpacing"/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>1 February 2021</w:t>
      </w:r>
    </w:p>
    <w:p w14:paraId="7DBBA3ED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2954E5A" w14:textId="77777777" w:rsidR="007C60B9" w:rsidRDefault="007C60B9" w:rsidP="009139A6">
      <w:r>
        <w:separator/>
      </w:r>
    </w:p>
  </w:endnote>
  <w:endnote w:type="continuationSeparator" w:id="0">
    <w:p w14:paraId="4285BBA7" w14:textId="77777777" w:rsidR="007C60B9" w:rsidRDefault="007C60B9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57746C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CD08BF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A12F57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28CC485" w14:textId="77777777" w:rsidR="007C60B9" w:rsidRDefault="007C60B9" w:rsidP="009139A6">
      <w:r>
        <w:separator/>
      </w:r>
    </w:p>
  </w:footnote>
  <w:footnote w:type="continuationSeparator" w:id="0">
    <w:p w14:paraId="17E915A0" w14:textId="77777777" w:rsidR="007C60B9" w:rsidRDefault="007C60B9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62B4B9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E2687F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A36CDD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0B9"/>
    <w:rsid w:val="000666E0"/>
    <w:rsid w:val="002510B7"/>
    <w:rsid w:val="005C130B"/>
    <w:rsid w:val="007C60B9"/>
    <w:rsid w:val="00826F5C"/>
    <w:rsid w:val="009139A6"/>
    <w:rsid w:val="009448BB"/>
    <w:rsid w:val="00A3176C"/>
    <w:rsid w:val="00BA00AB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D8041B"/>
  <w15:chartTrackingRefBased/>
  <w15:docId w15:val="{FCC2679F-7C63-4126-B433-2997D460E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0</TotalTime>
  <Pages>1</Pages>
  <Words>39</Words>
  <Characters>223</Characters>
  <Application>Microsoft Office Word</Application>
  <DocSecurity>0</DocSecurity>
  <Lines>1</Lines>
  <Paragraphs>1</Paragraphs>
  <ScaleCrop>false</ScaleCrop>
  <Company/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2021-03-26T20:54:00Z</dcterms:created>
  <dcterms:modified xsi:type="dcterms:W3CDTF">2021-03-26T20:54:00Z</dcterms:modified>
</cp:coreProperties>
</file>