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81845" w14:textId="77777777" w:rsidR="00BC2A29" w:rsidRDefault="00BC2A29" w:rsidP="00BC2A2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LEY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fl.1482-92)</w:t>
      </w:r>
    </w:p>
    <w:p w14:paraId="6FE7CC0E" w14:textId="77777777" w:rsidR="00BC2A29" w:rsidRDefault="00BC2A29" w:rsidP="00BC2A2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</w:t>
      </w:r>
      <w:proofErr w:type="spellStart"/>
      <w:proofErr w:type="gramStart"/>
      <w:r>
        <w:rPr>
          <w:rFonts w:cs="Times New Roman"/>
          <w:szCs w:val="24"/>
        </w:rPr>
        <w:t>St.Mary’s</w:t>
      </w:r>
      <w:proofErr w:type="spellEnd"/>
      <w:proofErr w:type="gramEnd"/>
      <w:r>
        <w:rPr>
          <w:rFonts w:cs="Times New Roman"/>
          <w:szCs w:val="24"/>
        </w:rPr>
        <w:t>, Fishley, Norfolk.</w:t>
      </w:r>
    </w:p>
    <w:p w14:paraId="2A8C2FBF" w14:textId="77777777" w:rsidR="00BC2A29" w:rsidRDefault="00BC2A29" w:rsidP="00BC2A29">
      <w:pPr>
        <w:pStyle w:val="NoSpacing"/>
        <w:rPr>
          <w:rFonts w:cs="Times New Roman"/>
          <w:szCs w:val="24"/>
        </w:rPr>
      </w:pPr>
    </w:p>
    <w:p w14:paraId="5F107333" w14:textId="77777777" w:rsidR="00BC2A29" w:rsidRDefault="00BC2A29" w:rsidP="00BC2A29">
      <w:pPr>
        <w:pStyle w:val="NoSpacing"/>
        <w:rPr>
          <w:rFonts w:cs="Times New Roman"/>
          <w:szCs w:val="24"/>
        </w:rPr>
      </w:pPr>
    </w:p>
    <w:p w14:paraId="152049F1" w14:textId="77777777" w:rsidR="00BC2A29" w:rsidRDefault="00BC2A29" w:rsidP="00BC2A2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1482</w:t>
      </w:r>
      <w:r>
        <w:rPr>
          <w:rFonts w:cs="Times New Roman"/>
          <w:szCs w:val="24"/>
        </w:rPr>
        <w:tab/>
        <w:t>He became Rector.</w:t>
      </w:r>
    </w:p>
    <w:p w14:paraId="12C150EF" w14:textId="77777777" w:rsidR="00BC2A29" w:rsidRDefault="00BC2A29" w:rsidP="00BC2A29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 xml:space="preserve">(“An Essay Towards a Topographical History of the County of Norfolk” </w:t>
      </w:r>
    </w:p>
    <w:p w14:paraId="1D4AA503" w14:textId="77777777" w:rsidR="00BC2A29" w:rsidRDefault="00BC2A29" w:rsidP="00BC2A29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11</w:t>
      </w:r>
      <w:r w:rsidRPr="00CE34CC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 xml:space="preserve">100-4, </w:t>
      </w:r>
      <w:r w:rsidRPr="00CE34CC">
        <w:rPr>
          <w:rFonts w:cs="Times New Roman"/>
          <w:szCs w:val="24"/>
        </w:rPr>
        <w:t xml:space="preserve">Francis </w:t>
      </w:r>
      <w:proofErr w:type="spellStart"/>
      <w:r w:rsidRPr="00CE34CC">
        <w:rPr>
          <w:rFonts w:cs="Times New Roman"/>
          <w:szCs w:val="24"/>
        </w:rPr>
        <w:t>Blomefield</w:t>
      </w:r>
      <w:proofErr w:type="spellEnd"/>
      <w:r w:rsidRPr="00CE34CC">
        <w:rPr>
          <w:rFonts w:cs="Times New Roman"/>
          <w:szCs w:val="24"/>
        </w:rPr>
        <w:t>)</w:t>
      </w:r>
    </w:p>
    <w:p w14:paraId="53A922CE" w14:textId="77777777" w:rsidR="00BC2A29" w:rsidRDefault="00BC2A29" w:rsidP="00BC2A29">
      <w:pPr>
        <w:pStyle w:val="NoSpacing"/>
        <w:rPr>
          <w:rFonts w:cs="Times New Roman"/>
          <w:szCs w:val="24"/>
        </w:rPr>
      </w:pPr>
    </w:p>
    <w:p w14:paraId="1AA913F4" w14:textId="77777777" w:rsidR="00BC2A29" w:rsidRDefault="00BC2A29" w:rsidP="00BC2A29">
      <w:pPr>
        <w:pStyle w:val="NoSpacing"/>
        <w:rPr>
          <w:rFonts w:cs="Times New Roman"/>
          <w:szCs w:val="24"/>
        </w:rPr>
      </w:pPr>
    </w:p>
    <w:p w14:paraId="636F2652" w14:textId="77777777" w:rsidR="00BC2A29" w:rsidRDefault="00BC2A29" w:rsidP="00BC2A2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7 February 2024</w:t>
      </w:r>
    </w:p>
    <w:p w14:paraId="1C900FDE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281A9" w14:textId="77777777" w:rsidR="00BC2A29" w:rsidRDefault="00BC2A29" w:rsidP="009139A6">
      <w:r>
        <w:separator/>
      </w:r>
    </w:p>
  </w:endnote>
  <w:endnote w:type="continuationSeparator" w:id="0">
    <w:p w14:paraId="136660EB" w14:textId="77777777" w:rsidR="00BC2A29" w:rsidRDefault="00BC2A2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8FE7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230D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1F06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81E38" w14:textId="77777777" w:rsidR="00BC2A29" w:rsidRDefault="00BC2A29" w:rsidP="009139A6">
      <w:r>
        <w:separator/>
      </w:r>
    </w:p>
  </w:footnote>
  <w:footnote w:type="continuationSeparator" w:id="0">
    <w:p w14:paraId="49F960B6" w14:textId="77777777" w:rsidR="00BC2A29" w:rsidRDefault="00BC2A2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168B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F29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4AAA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A29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BC2A29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39227"/>
  <w15:chartTrackingRefBased/>
  <w15:docId w15:val="{E6872644-0D18-41DB-93E4-F1A53D9E4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32</Words>
  <Characters>188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2024-02-07T21:05:00Z</dcterms:created>
  <dcterms:modified xsi:type="dcterms:W3CDTF">2024-02-07T21:06:00Z</dcterms:modified>
</cp:coreProperties>
</file>