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7C1D37" w14:textId="77777777" w:rsidR="00EA60B7" w:rsidRDefault="00EA60B7" w:rsidP="00EA60B7">
      <w:pPr>
        <w:pStyle w:val="NoSpacing"/>
      </w:pPr>
      <w:r>
        <w:rPr>
          <w:u w:val="single"/>
        </w:rPr>
        <w:t>William LORD</w:t>
      </w:r>
      <w:r>
        <w:t xml:space="preserve">          (fl.1403)</w:t>
      </w:r>
    </w:p>
    <w:p w14:paraId="7E79B3FF" w14:textId="77777777" w:rsidR="00EA60B7" w:rsidRDefault="00EA60B7" w:rsidP="00EA60B7">
      <w:pPr>
        <w:pStyle w:val="NoSpacing"/>
      </w:pPr>
    </w:p>
    <w:p w14:paraId="1DFB48DB" w14:textId="77777777" w:rsidR="00EA60B7" w:rsidRDefault="00EA60B7" w:rsidP="00EA60B7">
      <w:pPr>
        <w:pStyle w:val="NoSpacing"/>
      </w:pPr>
    </w:p>
    <w:p w14:paraId="4C26BFEA" w14:textId="77777777" w:rsidR="00EA60B7" w:rsidRDefault="00EA60B7" w:rsidP="00EA60B7">
      <w:pPr>
        <w:pStyle w:val="NoSpacing"/>
      </w:pPr>
      <w:r>
        <w:tab/>
        <w:t>1403</w:t>
      </w:r>
      <w:r>
        <w:tab/>
        <w:t xml:space="preserve">He, </w:t>
      </w:r>
      <w:proofErr w:type="spellStart"/>
      <w:r>
        <w:t>Gunnera</w:t>
      </w:r>
      <w:proofErr w:type="spellEnd"/>
      <w:r>
        <w:t xml:space="preserve"> </w:t>
      </w:r>
      <w:proofErr w:type="spellStart"/>
      <w:r>
        <w:t>Boyton</w:t>
      </w:r>
      <w:proofErr w:type="spellEnd"/>
      <w:r>
        <w:t xml:space="preserve">(q.v.) and Ralph </w:t>
      </w:r>
      <w:proofErr w:type="spellStart"/>
      <w:r>
        <w:t>Hampstede</w:t>
      </w:r>
      <w:proofErr w:type="spellEnd"/>
      <w:r>
        <w:t>(q.v.), as the executors</w:t>
      </w:r>
    </w:p>
    <w:p w14:paraId="059D635B" w14:textId="77777777" w:rsidR="00EA60B7" w:rsidRDefault="00EA60B7" w:rsidP="00EA60B7">
      <w:pPr>
        <w:pStyle w:val="NoSpacing"/>
      </w:pPr>
      <w:r>
        <w:tab/>
      </w:r>
      <w:r>
        <w:tab/>
        <w:t xml:space="preserve">of Thomas </w:t>
      </w:r>
      <w:proofErr w:type="spellStart"/>
      <w:r>
        <w:t>Boyton</w:t>
      </w:r>
      <w:proofErr w:type="spellEnd"/>
      <w:r>
        <w:t xml:space="preserve"> of Salisbury, bowyer(q.v.), made a plaint of debt</w:t>
      </w:r>
    </w:p>
    <w:p w14:paraId="01F94A64" w14:textId="77777777" w:rsidR="00EA60B7" w:rsidRDefault="00EA60B7" w:rsidP="00EA60B7">
      <w:pPr>
        <w:pStyle w:val="NoSpacing"/>
      </w:pPr>
      <w:r>
        <w:tab/>
      </w:r>
      <w:r>
        <w:tab/>
        <w:t xml:space="preserve">against John Gilberd of Salisbury(q.v.) and another plaint of debt against </w:t>
      </w:r>
    </w:p>
    <w:p w14:paraId="53A797DF" w14:textId="77777777" w:rsidR="00EA60B7" w:rsidRDefault="00EA60B7" w:rsidP="00EA60B7">
      <w:pPr>
        <w:pStyle w:val="NoSpacing"/>
        <w:ind w:left="720" w:firstLine="720"/>
      </w:pPr>
      <w:r>
        <w:t xml:space="preserve">John Milbourne of Salisbury(q.v.).  </w:t>
      </w:r>
    </w:p>
    <w:p w14:paraId="5F7A3308" w14:textId="77777777" w:rsidR="00EA60B7" w:rsidRDefault="00EA60B7" w:rsidP="00EA60B7">
      <w:pPr>
        <w:pStyle w:val="NoSpacing"/>
        <w:ind w:left="720" w:firstLine="720"/>
      </w:pPr>
      <w:r>
        <w:t xml:space="preserve">( </w:t>
      </w:r>
      <w:hyperlink r:id="rId6" w:history="1">
        <w:r w:rsidRPr="007E671C">
          <w:rPr>
            <w:rStyle w:val="Hyperlink"/>
          </w:rPr>
          <w:t>https://waalt.uh.edu/index.php/CP40/570:_A-J</w:t>
        </w:r>
      </w:hyperlink>
      <w:r>
        <w:t xml:space="preserve"> )</w:t>
      </w:r>
    </w:p>
    <w:p w14:paraId="6E04B5C3" w14:textId="77777777" w:rsidR="00EA60B7" w:rsidRDefault="00EA60B7" w:rsidP="00EA60B7">
      <w:pPr>
        <w:pStyle w:val="NoSpacing"/>
      </w:pPr>
    </w:p>
    <w:p w14:paraId="45BDDD58" w14:textId="77777777" w:rsidR="00EA60B7" w:rsidRDefault="00EA60B7" w:rsidP="00EA60B7">
      <w:pPr>
        <w:pStyle w:val="NoSpacing"/>
      </w:pPr>
    </w:p>
    <w:p w14:paraId="1FE15B34" w14:textId="77777777" w:rsidR="00EA60B7" w:rsidRDefault="00EA60B7" w:rsidP="00EA60B7">
      <w:pPr>
        <w:pStyle w:val="NoSpacing"/>
      </w:pPr>
      <w:r>
        <w:t>19 August 2025</w:t>
      </w:r>
    </w:p>
    <w:p w14:paraId="6E2047E8" w14:textId="77777777" w:rsidR="00BA00AB" w:rsidRPr="00EB3209" w:rsidRDefault="00BA00AB" w:rsidP="009139A6">
      <w:pPr>
        <w:pStyle w:val="NoSpacing"/>
        <w:rPr>
          <w:rFonts w:cs="Times New Roman"/>
          <w:szCs w:val="24"/>
        </w:rPr>
      </w:pPr>
    </w:p>
    <w:sectPr w:rsidR="00BA00AB" w:rsidRPr="00EB32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1A3B3E" w14:textId="77777777" w:rsidR="00EA60B7" w:rsidRDefault="00EA60B7" w:rsidP="009139A6">
      <w:r>
        <w:separator/>
      </w:r>
    </w:p>
  </w:endnote>
  <w:endnote w:type="continuationSeparator" w:id="0">
    <w:p w14:paraId="4B29F2AD" w14:textId="77777777" w:rsidR="00EA60B7" w:rsidRDefault="00EA60B7" w:rsidP="00913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94B25" w14:textId="77777777" w:rsidR="009139A6" w:rsidRDefault="009139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35B39" w14:textId="77777777" w:rsidR="009139A6" w:rsidRPr="009139A6" w:rsidRDefault="009139A6">
    <w:pPr>
      <w:pStyle w:val="Footer"/>
      <w:rPr>
        <w:rFonts w:cs="Times New Roman"/>
      </w:rPr>
    </w:pPr>
    <w:r w:rsidRPr="009139A6">
      <w:rPr>
        <w:rFonts w:cs="Times New Roman"/>
      </w:rPr>
      <w:t xml:space="preserve">Compilation copyright </w:t>
    </w:r>
    <w:proofErr w:type="spellStart"/>
    <w:r w:rsidRPr="009139A6">
      <w:rPr>
        <w:rFonts w:cs="Times New Roman"/>
      </w:rPr>
      <w:t>I.S.Rogers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B89A4" w14:textId="77777777" w:rsidR="009139A6" w:rsidRDefault="009139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905E5" w14:textId="77777777" w:rsidR="00EA60B7" w:rsidRDefault="00EA60B7" w:rsidP="009139A6">
      <w:r>
        <w:separator/>
      </w:r>
    </w:p>
  </w:footnote>
  <w:footnote w:type="continuationSeparator" w:id="0">
    <w:p w14:paraId="608F99F2" w14:textId="77777777" w:rsidR="00EA60B7" w:rsidRDefault="00EA60B7" w:rsidP="00913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0CFB5" w14:textId="77777777" w:rsidR="009139A6" w:rsidRDefault="009139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708F0" w14:textId="77777777" w:rsidR="009139A6" w:rsidRDefault="009139A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A21CC" w14:textId="77777777" w:rsidR="009139A6" w:rsidRDefault="009139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0B7"/>
    <w:rsid w:val="000666E0"/>
    <w:rsid w:val="000A2E7A"/>
    <w:rsid w:val="001307AC"/>
    <w:rsid w:val="00170990"/>
    <w:rsid w:val="00190DFA"/>
    <w:rsid w:val="002510B7"/>
    <w:rsid w:val="00270799"/>
    <w:rsid w:val="002737D5"/>
    <w:rsid w:val="00357E4A"/>
    <w:rsid w:val="005C130B"/>
    <w:rsid w:val="00826F5C"/>
    <w:rsid w:val="009139A6"/>
    <w:rsid w:val="009345A1"/>
    <w:rsid w:val="009411C2"/>
    <w:rsid w:val="009448BB"/>
    <w:rsid w:val="00946A41"/>
    <w:rsid w:val="00947624"/>
    <w:rsid w:val="00A3176C"/>
    <w:rsid w:val="00A47C87"/>
    <w:rsid w:val="00AE65F8"/>
    <w:rsid w:val="00BA00AB"/>
    <w:rsid w:val="00C71834"/>
    <w:rsid w:val="00CB4ED9"/>
    <w:rsid w:val="00D72F1F"/>
    <w:rsid w:val="00DE227A"/>
    <w:rsid w:val="00E61DA6"/>
    <w:rsid w:val="00EA60B7"/>
    <w:rsid w:val="00EB3209"/>
    <w:rsid w:val="00F1491A"/>
    <w:rsid w:val="00F41096"/>
    <w:rsid w:val="00F5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91217"/>
  <w15:chartTrackingRefBased/>
  <w15:docId w15:val="{96AC771C-6182-4B91-B435-242EE4164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F5C"/>
    <w:pPr>
      <w:spacing w:after="0" w:line="240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39A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39A6"/>
  </w:style>
  <w:style w:type="paragraph" w:styleId="Footer">
    <w:name w:val="footer"/>
    <w:basedOn w:val="Normal"/>
    <w:link w:val="Foot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39A6"/>
  </w:style>
  <w:style w:type="character" w:styleId="Hyperlink">
    <w:name w:val="Hyperlink"/>
    <w:basedOn w:val="DefaultParagraphFont"/>
    <w:uiPriority w:val="99"/>
    <w:unhideWhenUsed/>
    <w:rsid w:val="00EA60B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aalt.uh.edu/index.php/CP40/570:_A-J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Documents\Custom%20Office%20Templates\Book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Book1</Template>
  <TotalTime>0</TotalTime>
  <Pages>1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2025-08-19T20:19:00Z</dcterms:created>
  <dcterms:modified xsi:type="dcterms:W3CDTF">2025-08-19T20:19:00Z</dcterms:modified>
</cp:coreProperties>
</file>