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A010DC" w14:textId="77777777" w:rsidR="00E600B6" w:rsidRDefault="00E600B6" w:rsidP="00E600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LORYMER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fl.1427)</w:t>
      </w:r>
    </w:p>
    <w:p w14:paraId="7CB38A61" w14:textId="77777777" w:rsidR="00E600B6" w:rsidRDefault="00E600B6" w:rsidP="00E600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Langley by Heanor, Derbyshire. Lorimer.</w:t>
      </w:r>
    </w:p>
    <w:p w14:paraId="0ED0AFDD" w14:textId="77777777" w:rsidR="00E600B6" w:rsidRDefault="00E600B6" w:rsidP="00E600B6">
      <w:pPr>
        <w:pStyle w:val="NoSpacing"/>
        <w:rPr>
          <w:rFonts w:cs="Times New Roman"/>
          <w:szCs w:val="24"/>
        </w:rPr>
      </w:pPr>
    </w:p>
    <w:p w14:paraId="76F7783D" w14:textId="77777777" w:rsidR="00E600B6" w:rsidRDefault="00E600B6" w:rsidP="00E600B6">
      <w:pPr>
        <w:pStyle w:val="NoSpacing"/>
        <w:rPr>
          <w:rFonts w:cs="Times New Roman"/>
          <w:szCs w:val="24"/>
        </w:rPr>
      </w:pPr>
    </w:p>
    <w:p w14:paraId="0ECCBCE4" w14:textId="77777777" w:rsidR="00E600B6" w:rsidRDefault="00E600B6" w:rsidP="00E600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Alice(q.v.).</w:t>
      </w:r>
    </w:p>
    <w:p w14:paraId="5F772CB3" w14:textId="77777777" w:rsidR="00E600B6" w:rsidRDefault="00E600B6" w:rsidP="00E600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 </w:t>
      </w:r>
      <w:hyperlink r:id="rId6" w:history="1">
        <w:r w:rsidRPr="00B2698F">
          <w:rPr>
            <w:rStyle w:val="Hyperlink"/>
            <w:rFonts w:cs="Times New Roman"/>
            <w:szCs w:val="24"/>
          </w:rPr>
          <w:t>https://waalt.uh.edu/index.php/CP40/664</w:t>
        </w:r>
      </w:hyperlink>
      <w:r>
        <w:rPr>
          <w:rFonts w:cs="Times New Roman"/>
          <w:szCs w:val="24"/>
        </w:rPr>
        <w:t xml:space="preserve"> )</w:t>
      </w:r>
    </w:p>
    <w:p w14:paraId="79FABFDE" w14:textId="77777777" w:rsidR="00E600B6" w:rsidRDefault="00E600B6" w:rsidP="00E600B6">
      <w:pPr>
        <w:pStyle w:val="NoSpacing"/>
        <w:rPr>
          <w:rFonts w:cs="Times New Roman"/>
          <w:szCs w:val="24"/>
        </w:rPr>
      </w:pPr>
    </w:p>
    <w:p w14:paraId="239F969F" w14:textId="77777777" w:rsidR="00E600B6" w:rsidRDefault="00E600B6" w:rsidP="00E600B6">
      <w:pPr>
        <w:pStyle w:val="NoSpacing"/>
        <w:rPr>
          <w:rFonts w:cs="Times New Roman"/>
          <w:szCs w:val="24"/>
        </w:rPr>
      </w:pPr>
    </w:p>
    <w:p w14:paraId="3C6205B0" w14:textId="77777777" w:rsidR="00E600B6" w:rsidRDefault="00E600B6" w:rsidP="00E600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1427</w:t>
      </w:r>
      <w:r>
        <w:rPr>
          <w:rFonts w:cs="Times New Roman"/>
          <w:szCs w:val="24"/>
        </w:rPr>
        <w:tab/>
        <w:t xml:space="preserve">John </w:t>
      </w:r>
      <w:proofErr w:type="spellStart"/>
      <w:r>
        <w:rPr>
          <w:rFonts w:cs="Times New Roman"/>
          <w:szCs w:val="24"/>
        </w:rPr>
        <w:t>Barleburgh</w:t>
      </w:r>
      <w:proofErr w:type="spellEnd"/>
      <w:r>
        <w:rPr>
          <w:rFonts w:cs="Times New Roman"/>
          <w:szCs w:val="24"/>
        </w:rPr>
        <w:t>(q.v.) brought a plaint of debt against them, as the executors</w:t>
      </w:r>
    </w:p>
    <w:p w14:paraId="1781060F" w14:textId="77777777" w:rsidR="00E600B6" w:rsidRDefault="00E600B6" w:rsidP="00E600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of Walter </w:t>
      </w:r>
      <w:proofErr w:type="spellStart"/>
      <w:r>
        <w:rPr>
          <w:rFonts w:cs="Times New Roman"/>
          <w:szCs w:val="24"/>
        </w:rPr>
        <w:t>Vuet</w:t>
      </w:r>
      <w:proofErr w:type="spellEnd"/>
      <w:r>
        <w:rPr>
          <w:rFonts w:cs="Times New Roman"/>
          <w:szCs w:val="24"/>
        </w:rPr>
        <w:t>(q.v.), and three others.   (ibid.)</w:t>
      </w:r>
    </w:p>
    <w:p w14:paraId="4BD22E1D" w14:textId="77777777" w:rsidR="00E600B6" w:rsidRDefault="00E600B6" w:rsidP="00E600B6">
      <w:pPr>
        <w:pStyle w:val="NoSpacing"/>
        <w:rPr>
          <w:rFonts w:cs="Times New Roman"/>
          <w:szCs w:val="24"/>
        </w:rPr>
      </w:pPr>
    </w:p>
    <w:p w14:paraId="593FDF02" w14:textId="77777777" w:rsidR="00E600B6" w:rsidRDefault="00E600B6" w:rsidP="00E600B6">
      <w:pPr>
        <w:pStyle w:val="NoSpacing"/>
        <w:rPr>
          <w:rFonts w:cs="Times New Roman"/>
          <w:szCs w:val="24"/>
        </w:rPr>
      </w:pPr>
    </w:p>
    <w:p w14:paraId="025B2CB7" w14:textId="77777777" w:rsidR="00E600B6" w:rsidRDefault="00E600B6" w:rsidP="00E600B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 September 2024</w:t>
      </w:r>
    </w:p>
    <w:p w14:paraId="5C163B5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7A9858" w14:textId="77777777" w:rsidR="00E600B6" w:rsidRDefault="00E600B6" w:rsidP="009139A6">
      <w:r>
        <w:separator/>
      </w:r>
    </w:p>
  </w:endnote>
  <w:endnote w:type="continuationSeparator" w:id="0">
    <w:p w14:paraId="5AB2BC68" w14:textId="77777777" w:rsidR="00E600B6" w:rsidRDefault="00E600B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E8DF7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251FA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DE0F8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4C92F4" w14:textId="77777777" w:rsidR="00E600B6" w:rsidRDefault="00E600B6" w:rsidP="009139A6">
      <w:r>
        <w:separator/>
      </w:r>
    </w:p>
  </w:footnote>
  <w:footnote w:type="continuationSeparator" w:id="0">
    <w:p w14:paraId="67DA39D2" w14:textId="77777777" w:rsidR="00E600B6" w:rsidRDefault="00E600B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878F4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78A5D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FE5A7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0B6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66992"/>
    <w:rsid w:val="00C71834"/>
    <w:rsid w:val="00CB4ED9"/>
    <w:rsid w:val="00E600B6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A9D035"/>
  <w15:chartTrackingRefBased/>
  <w15:docId w15:val="{D9B5218F-C71D-425E-800B-9D17D1976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E600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664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2024-09-20T16:06:00Z</dcterms:created>
  <dcterms:modified xsi:type="dcterms:W3CDTF">2024-09-20T16:07:00Z</dcterms:modified>
</cp:coreProperties>
</file>