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1B3D4" w14:textId="77777777" w:rsidR="00744088" w:rsidRDefault="00744088" w:rsidP="00744088">
      <w:pPr>
        <w:pStyle w:val="NoSpacing"/>
        <w:rPr>
          <w:lang w:val="en-US"/>
        </w:rPr>
      </w:pPr>
      <w:r>
        <w:rPr>
          <w:u w:val="single"/>
          <w:lang w:val="en-US"/>
        </w:rPr>
        <w:t>Matthew LOYNGE</w:t>
      </w:r>
      <w:r>
        <w:rPr>
          <w:lang w:val="en-US"/>
        </w:rPr>
        <w:t xml:space="preserve">       (fl.1461)</w:t>
      </w:r>
    </w:p>
    <w:p w14:paraId="651C9046" w14:textId="77777777" w:rsidR="00744088" w:rsidRDefault="00744088" w:rsidP="00744088">
      <w:pPr>
        <w:pStyle w:val="NoSpacing"/>
        <w:rPr>
          <w:lang w:val="en-US"/>
        </w:rPr>
      </w:pPr>
    </w:p>
    <w:p w14:paraId="13D7B97B" w14:textId="77777777" w:rsidR="00744088" w:rsidRDefault="00744088" w:rsidP="00744088">
      <w:pPr>
        <w:pStyle w:val="NoSpacing"/>
        <w:rPr>
          <w:lang w:val="en-US"/>
        </w:rPr>
      </w:pPr>
    </w:p>
    <w:p w14:paraId="55F35450" w14:textId="77777777" w:rsidR="00744088" w:rsidRDefault="00744088" w:rsidP="00744088">
      <w:pPr>
        <w:pStyle w:val="NoSpacing"/>
        <w:rPr>
          <w:lang w:val="en-US"/>
        </w:rPr>
      </w:pPr>
      <w:r>
        <w:rPr>
          <w:lang w:val="en-US"/>
        </w:rPr>
        <w:t>27 Oct.1461</w:t>
      </w:r>
      <w:r>
        <w:rPr>
          <w:lang w:val="en-US"/>
        </w:rPr>
        <w:tab/>
        <w:t>He was granted an annuity of !00s.</w:t>
      </w:r>
    </w:p>
    <w:p w14:paraId="72F6567A" w14:textId="77777777" w:rsidR="00744088" w:rsidRDefault="00744088" w:rsidP="00744088">
      <w:pPr>
        <w:pStyle w:val="NoSpacin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(C.P.R. 1461-67 p.83)</w:t>
      </w:r>
    </w:p>
    <w:p w14:paraId="6F608938" w14:textId="77777777" w:rsidR="00744088" w:rsidRDefault="00744088" w:rsidP="00744088">
      <w:pPr>
        <w:pStyle w:val="NoSpacing"/>
        <w:rPr>
          <w:lang w:val="en-US"/>
        </w:rPr>
      </w:pPr>
    </w:p>
    <w:p w14:paraId="657D0FC5" w14:textId="77777777" w:rsidR="00744088" w:rsidRDefault="00744088" w:rsidP="00744088">
      <w:pPr>
        <w:pStyle w:val="NoSpacing"/>
        <w:rPr>
          <w:lang w:val="en-US"/>
        </w:rPr>
      </w:pPr>
    </w:p>
    <w:p w14:paraId="09D2DE19" w14:textId="77777777" w:rsidR="00744088" w:rsidRDefault="00744088" w:rsidP="00744088">
      <w:pPr>
        <w:pStyle w:val="NoSpacing"/>
        <w:rPr>
          <w:lang w:val="en-US"/>
        </w:rPr>
      </w:pPr>
      <w:r>
        <w:rPr>
          <w:lang w:val="en-US"/>
        </w:rPr>
        <w:t>23 October 2025</w:t>
      </w:r>
    </w:p>
    <w:p w14:paraId="5D3B40F5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70F27" w14:textId="77777777" w:rsidR="00744088" w:rsidRDefault="00744088" w:rsidP="00086E2C">
      <w:pPr>
        <w:spacing w:after="0" w:line="240" w:lineRule="auto"/>
      </w:pPr>
      <w:r>
        <w:separator/>
      </w:r>
    </w:p>
  </w:endnote>
  <w:endnote w:type="continuationSeparator" w:id="0">
    <w:p w14:paraId="31DD65E7" w14:textId="77777777" w:rsidR="00744088" w:rsidRDefault="00744088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EB5D7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4734C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1CB28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D1C73" w14:textId="77777777" w:rsidR="00744088" w:rsidRDefault="00744088" w:rsidP="00086E2C">
      <w:pPr>
        <w:spacing w:after="0" w:line="240" w:lineRule="auto"/>
      </w:pPr>
      <w:r>
        <w:separator/>
      </w:r>
    </w:p>
  </w:footnote>
  <w:footnote w:type="continuationSeparator" w:id="0">
    <w:p w14:paraId="1BBB87C9" w14:textId="77777777" w:rsidR="00744088" w:rsidRDefault="00744088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0015B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F3637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02D96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88"/>
    <w:rsid w:val="00086E2C"/>
    <w:rsid w:val="000A2E7A"/>
    <w:rsid w:val="002244B7"/>
    <w:rsid w:val="00314D94"/>
    <w:rsid w:val="005D4E48"/>
    <w:rsid w:val="00617568"/>
    <w:rsid w:val="006E68FA"/>
    <w:rsid w:val="00744088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5E600"/>
  <w15:chartTrackingRefBased/>
  <w15:docId w15:val="{6BFE12A6-D742-48AD-8189-69933EE4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744088"/>
    <w:pPr>
      <w:spacing w:after="0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1</TotalTime>
  <Pages>1</Pages>
  <Words>19</Words>
  <Characters>104</Characters>
  <Application>Microsoft Office Word</Application>
  <DocSecurity>0</DocSecurity>
  <Lines>5</Lines>
  <Paragraphs>3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2025-10-24T10:32:00Z</dcterms:created>
  <dcterms:modified xsi:type="dcterms:W3CDTF">2025-10-24T10:33:00Z</dcterms:modified>
</cp:coreProperties>
</file>