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A6DA2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  <w:u w:val="single"/>
        </w:rPr>
        <w:t>John LUNSFORD</w:t>
      </w:r>
      <w:r>
        <w:rPr>
          <w:rFonts w:cs="Times New Roman"/>
          <w:szCs w:val="24"/>
        </w:rPr>
        <w:t xml:space="preserve">      (fl.1472)</w:t>
      </w:r>
    </w:p>
    <w:p w14:paraId="574CAEFA" w14:textId="77777777" w:rsidR="00097D8E" w:rsidRDefault="00097D8E" w:rsidP="00097D8E">
      <w:pPr>
        <w:pStyle w:val="NoSpacing"/>
        <w:rPr>
          <w:rFonts w:cs="Times New Roman"/>
          <w:szCs w:val="24"/>
        </w:rPr>
      </w:pPr>
    </w:p>
    <w:p w14:paraId="33E17F78" w14:textId="77777777" w:rsidR="00097D8E" w:rsidRDefault="00097D8E" w:rsidP="00097D8E">
      <w:pPr>
        <w:pStyle w:val="NoSpacing"/>
        <w:rPr>
          <w:rFonts w:cs="Times New Roman"/>
          <w:szCs w:val="24"/>
        </w:rPr>
      </w:pPr>
    </w:p>
    <w:p w14:paraId="6CE3DF7B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= Margaret(q.v.).</w:t>
      </w:r>
    </w:p>
    <w:p w14:paraId="7D01570F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( </w:t>
      </w:r>
      <w:hyperlink r:id="rId6" w:history="1">
        <w:r w:rsidRPr="005C383E">
          <w:rPr>
            <w:rStyle w:val="Hyperlink"/>
            <w:rFonts w:cs="Times New Roman"/>
            <w:szCs w:val="24"/>
          </w:rPr>
          <w:t>https://waalt.uh.edu/index.php/CP40/841</w:t>
        </w:r>
      </w:hyperlink>
      <w:r>
        <w:rPr>
          <w:rFonts w:cs="Times New Roman"/>
          <w:szCs w:val="24"/>
        </w:rPr>
        <w:t xml:space="preserve"> )</w:t>
      </w:r>
    </w:p>
    <w:p w14:paraId="3775D183" w14:textId="77777777" w:rsidR="00097D8E" w:rsidRDefault="00097D8E" w:rsidP="00097D8E">
      <w:pPr>
        <w:pStyle w:val="NoSpacing"/>
        <w:rPr>
          <w:rFonts w:cs="Times New Roman"/>
          <w:szCs w:val="24"/>
        </w:rPr>
      </w:pPr>
    </w:p>
    <w:p w14:paraId="3DF35A31" w14:textId="77777777" w:rsidR="00097D8E" w:rsidRDefault="00097D8E" w:rsidP="00097D8E">
      <w:pPr>
        <w:pStyle w:val="NoSpacing"/>
        <w:rPr>
          <w:rFonts w:cs="Times New Roman"/>
          <w:szCs w:val="24"/>
        </w:rPr>
      </w:pPr>
    </w:p>
    <w:p w14:paraId="3BD7EE35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  <w:t>1472</w:t>
      </w:r>
      <w:r>
        <w:rPr>
          <w:rFonts w:cs="Times New Roman"/>
          <w:szCs w:val="24"/>
        </w:rPr>
        <w:tab/>
        <w:t>As the executors of John Ernele(q.v.) they made a plaint of debt against</w:t>
      </w:r>
    </w:p>
    <w:p w14:paraId="65DA2A03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William Bredman of Chichester(q.v.) and Robert Bernham of Chichester(ibid.).</w:t>
      </w:r>
    </w:p>
    <w:p w14:paraId="7D8AAF38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(ibid.)</w:t>
      </w:r>
    </w:p>
    <w:p w14:paraId="4C70FA65" w14:textId="77777777" w:rsidR="00097D8E" w:rsidRDefault="00097D8E" w:rsidP="00097D8E">
      <w:pPr>
        <w:pStyle w:val="NoSpacing"/>
        <w:rPr>
          <w:rFonts w:cs="Times New Roman"/>
          <w:szCs w:val="24"/>
        </w:rPr>
      </w:pPr>
    </w:p>
    <w:p w14:paraId="2542C2B2" w14:textId="77777777" w:rsidR="00097D8E" w:rsidRDefault="00097D8E" w:rsidP="00097D8E">
      <w:pPr>
        <w:pStyle w:val="NoSpacing"/>
        <w:rPr>
          <w:rFonts w:cs="Times New Roman"/>
          <w:szCs w:val="24"/>
        </w:rPr>
      </w:pPr>
    </w:p>
    <w:p w14:paraId="0D33DD84" w14:textId="77777777" w:rsidR="00097D8E" w:rsidRDefault="00097D8E" w:rsidP="00097D8E">
      <w:pPr>
        <w:pStyle w:val="NoSpacing"/>
        <w:rPr>
          <w:rFonts w:cs="Times New Roman"/>
          <w:szCs w:val="24"/>
        </w:rPr>
      </w:pPr>
      <w:r>
        <w:rPr>
          <w:rFonts w:cs="Times New Roman"/>
          <w:szCs w:val="24"/>
        </w:rPr>
        <w:t>22 February 2025</w:t>
      </w:r>
    </w:p>
    <w:p w14:paraId="19C5C2EF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A1B0C" w14:textId="77777777" w:rsidR="00097D8E" w:rsidRDefault="00097D8E" w:rsidP="00086E2C">
      <w:pPr>
        <w:spacing w:after="0" w:line="240" w:lineRule="auto"/>
      </w:pPr>
      <w:r>
        <w:separator/>
      </w:r>
    </w:p>
  </w:endnote>
  <w:endnote w:type="continuationSeparator" w:id="0">
    <w:p w14:paraId="57053360" w14:textId="77777777" w:rsidR="00097D8E" w:rsidRDefault="00097D8E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F37F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5592D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A9B08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BC8E7" w14:textId="77777777" w:rsidR="00097D8E" w:rsidRDefault="00097D8E" w:rsidP="00086E2C">
      <w:pPr>
        <w:spacing w:after="0" w:line="240" w:lineRule="auto"/>
      </w:pPr>
      <w:r>
        <w:separator/>
      </w:r>
    </w:p>
  </w:footnote>
  <w:footnote w:type="continuationSeparator" w:id="0">
    <w:p w14:paraId="01626117" w14:textId="77777777" w:rsidR="00097D8E" w:rsidRDefault="00097D8E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725C3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E2C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B4687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8E"/>
    <w:rsid w:val="00086E2C"/>
    <w:rsid w:val="00097D8E"/>
    <w:rsid w:val="000A2E7A"/>
    <w:rsid w:val="002244B7"/>
    <w:rsid w:val="00314D94"/>
    <w:rsid w:val="003A7FAB"/>
    <w:rsid w:val="00617568"/>
    <w:rsid w:val="006E68FA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AA92D"/>
  <w15:chartTrackingRefBased/>
  <w15:docId w15:val="{240E2BAF-B03C-4885-BFDF-02F38CA87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097D8E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97D8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CP40/841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2025-10-26T17:03:00Z</dcterms:created>
  <dcterms:modified xsi:type="dcterms:W3CDTF">2025-10-26T17:04:00Z</dcterms:modified>
</cp:coreProperties>
</file>