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67286E" w14:textId="77777777" w:rsidR="0050052C" w:rsidRDefault="0050052C" w:rsidP="005005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LYNDWOOD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fl.1400)</w:t>
      </w:r>
    </w:p>
    <w:p w14:paraId="5686F95F" w14:textId="77777777" w:rsidR="0050052C" w:rsidRDefault="0050052C" w:rsidP="005005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London. Apprentice draper.</w:t>
      </w:r>
    </w:p>
    <w:p w14:paraId="1319A3A1" w14:textId="77777777" w:rsidR="0050052C" w:rsidRDefault="0050052C" w:rsidP="0050052C">
      <w:pPr>
        <w:pStyle w:val="NoSpacing"/>
        <w:rPr>
          <w:rFonts w:cs="Times New Roman"/>
          <w:szCs w:val="24"/>
        </w:rPr>
      </w:pPr>
    </w:p>
    <w:p w14:paraId="59A72377" w14:textId="77777777" w:rsidR="0050052C" w:rsidRDefault="0050052C" w:rsidP="0050052C">
      <w:pPr>
        <w:pStyle w:val="NoSpacing"/>
        <w:rPr>
          <w:rFonts w:cs="Times New Roman"/>
          <w:szCs w:val="24"/>
        </w:rPr>
      </w:pPr>
    </w:p>
    <w:p w14:paraId="7C086D1C" w14:textId="77777777" w:rsidR="0050052C" w:rsidRDefault="0050052C" w:rsidP="005005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1400</w:t>
      </w:r>
      <w:r>
        <w:rPr>
          <w:rFonts w:cs="Times New Roman"/>
          <w:szCs w:val="24"/>
        </w:rPr>
        <w:tab/>
        <w:t xml:space="preserve">He became </w:t>
      </w:r>
      <w:proofErr w:type="spellStart"/>
      <w:proofErr w:type="gramStart"/>
      <w:r>
        <w:rPr>
          <w:rFonts w:cs="Times New Roman"/>
          <w:szCs w:val="24"/>
        </w:rPr>
        <w:t>a</w:t>
      </w:r>
      <w:proofErr w:type="spellEnd"/>
      <w:proofErr w:type="gramEnd"/>
      <w:r>
        <w:rPr>
          <w:rFonts w:cs="Times New Roman"/>
          <w:szCs w:val="24"/>
        </w:rPr>
        <w:t xml:space="preserve"> apprentice of John More of London, draper(q.v.).</w:t>
      </w:r>
    </w:p>
    <w:p w14:paraId="6A4EC60D" w14:textId="77777777" w:rsidR="0050052C" w:rsidRDefault="0050052C" w:rsidP="005005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F63962">
          <w:rPr>
            <w:rStyle w:val="Hyperlink"/>
            <w:rFonts w:cs="Times New Roman"/>
            <w:szCs w:val="24"/>
          </w:rPr>
          <w:t>www.londonroll.org</w:t>
        </w:r>
      </w:hyperlink>
      <w:r>
        <w:rPr>
          <w:rFonts w:cs="Times New Roman"/>
          <w:szCs w:val="24"/>
        </w:rPr>
        <w:t>)</w:t>
      </w:r>
    </w:p>
    <w:p w14:paraId="6B10DCBA" w14:textId="77777777" w:rsidR="0050052C" w:rsidRDefault="0050052C" w:rsidP="0050052C">
      <w:pPr>
        <w:pStyle w:val="NoSpacing"/>
        <w:rPr>
          <w:rFonts w:cs="Times New Roman"/>
          <w:szCs w:val="24"/>
        </w:rPr>
      </w:pPr>
    </w:p>
    <w:p w14:paraId="00F0BD04" w14:textId="77777777" w:rsidR="0050052C" w:rsidRDefault="0050052C" w:rsidP="0050052C">
      <w:pPr>
        <w:pStyle w:val="NoSpacing"/>
        <w:rPr>
          <w:rFonts w:cs="Times New Roman"/>
          <w:szCs w:val="24"/>
        </w:rPr>
      </w:pPr>
    </w:p>
    <w:p w14:paraId="2E8FF63B" w14:textId="77777777" w:rsidR="0050052C" w:rsidRDefault="0050052C" w:rsidP="0050052C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11 May 2024</w:t>
      </w:r>
    </w:p>
    <w:p w14:paraId="3EE89B64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53A65D" w14:textId="77777777" w:rsidR="0050052C" w:rsidRDefault="0050052C" w:rsidP="009139A6">
      <w:r>
        <w:separator/>
      </w:r>
    </w:p>
  </w:endnote>
  <w:endnote w:type="continuationSeparator" w:id="0">
    <w:p w14:paraId="52983651" w14:textId="77777777" w:rsidR="0050052C" w:rsidRDefault="0050052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AD6ED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E96EA5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7217E9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93B7D58" w14:textId="77777777" w:rsidR="0050052C" w:rsidRDefault="0050052C" w:rsidP="009139A6">
      <w:r>
        <w:separator/>
      </w:r>
    </w:p>
  </w:footnote>
  <w:footnote w:type="continuationSeparator" w:id="0">
    <w:p w14:paraId="11E09F40" w14:textId="77777777" w:rsidR="0050052C" w:rsidRDefault="0050052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671965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15F75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B3D6C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052C"/>
    <w:rsid w:val="000666E0"/>
    <w:rsid w:val="002510B7"/>
    <w:rsid w:val="00270799"/>
    <w:rsid w:val="003A7117"/>
    <w:rsid w:val="0050052C"/>
    <w:rsid w:val="005C130B"/>
    <w:rsid w:val="00826F5C"/>
    <w:rsid w:val="009139A6"/>
    <w:rsid w:val="009411C2"/>
    <w:rsid w:val="009448BB"/>
    <w:rsid w:val="00947624"/>
    <w:rsid w:val="00A3176C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847B0"/>
  <w15:chartTrackingRefBased/>
  <w15:docId w15:val="{6588E102-C716-4E05-9B9B-C712F831E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5005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roll.org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30</Words>
  <Characters>177</Characters>
  <Application>Microsoft Office Word</Application>
  <DocSecurity>0</DocSecurity>
  <Lines>1</Lines>
  <Paragraphs>1</Paragraphs>
  <ScaleCrop>false</ScaleCrop>
  <Company/>
  <LinksUpToDate>false</LinksUpToDate>
  <CharactersWithSpaces>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2024-05-11T20:09:00Z</dcterms:created>
  <dcterms:modified xsi:type="dcterms:W3CDTF">2024-05-11T20:10:00Z</dcterms:modified>
</cp:coreProperties>
</file>