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2A0692" w14:textId="77777777" w:rsidR="00E565A4" w:rsidRDefault="00E565A4" w:rsidP="00E565A4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  <w:u w:val="single"/>
        </w:rPr>
        <w:t>John LYNG</w:t>
      </w:r>
      <w:r>
        <w:rPr>
          <w:rFonts w:cs="Times New Roman"/>
          <w:szCs w:val="24"/>
        </w:rPr>
        <w:t xml:space="preserve">        (fl.1480)</w:t>
      </w:r>
    </w:p>
    <w:p w14:paraId="044ADFF7" w14:textId="77777777" w:rsidR="00E565A4" w:rsidRDefault="00E565A4" w:rsidP="00E565A4">
      <w:pPr>
        <w:pStyle w:val="NoSpacing"/>
        <w:rPr>
          <w:rFonts w:cs="Times New Roman"/>
          <w:szCs w:val="24"/>
        </w:rPr>
      </w:pPr>
    </w:p>
    <w:p w14:paraId="477EC0CD" w14:textId="77777777" w:rsidR="00E565A4" w:rsidRDefault="00E565A4" w:rsidP="00E565A4">
      <w:pPr>
        <w:pStyle w:val="NoSpacing"/>
        <w:rPr>
          <w:rFonts w:cs="Times New Roman"/>
          <w:szCs w:val="24"/>
        </w:rPr>
      </w:pPr>
    </w:p>
    <w:p w14:paraId="64B7498B" w14:textId="77777777" w:rsidR="00E565A4" w:rsidRDefault="00E565A4" w:rsidP="00E565A4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= Joan(q.v.)</w:t>
      </w:r>
    </w:p>
    <w:p w14:paraId="668D47DD" w14:textId="77777777" w:rsidR="00E565A4" w:rsidRDefault="00E565A4" w:rsidP="00E565A4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(C.P.R. 1476-85 p.224)</w:t>
      </w:r>
    </w:p>
    <w:p w14:paraId="550AD87A" w14:textId="77777777" w:rsidR="00E565A4" w:rsidRDefault="00E565A4" w:rsidP="00E565A4">
      <w:pPr>
        <w:pStyle w:val="NoSpacing"/>
        <w:rPr>
          <w:rFonts w:cs="Times New Roman"/>
          <w:szCs w:val="24"/>
        </w:rPr>
      </w:pPr>
    </w:p>
    <w:p w14:paraId="1C1FAF71" w14:textId="77777777" w:rsidR="00E565A4" w:rsidRDefault="00E565A4" w:rsidP="00E565A4">
      <w:pPr>
        <w:pStyle w:val="NoSpacing"/>
        <w:rPr>
          <w:rFonts w:cs="Times New Roman"/>
          <w:szCs w:val="24"/>
        </w:rPr>
      </w:pPr>
    </w:p>
    <w:p w14:paraId="069A43D7" w14:textId="77777777" w:rsidR="00E565A4" w:rsidRDefault="00E565A4" w:rsidP="00E565A4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27 Nov.1480</w:t>
      </w:r>
      <w:r>
        <w:rPr>
          <w:rFonts w:cs="Times New Roman"/>
          <w:szCs w:val="24"/>
        </w:rPr>
        <w:tab/>
        <w:t>They were pardoned of a fine of 26s due from them to the King.     (ibid.)</w:t>
      </w:r>
    </w:p>
    <w:p w14:paraId="67295503" w14:textId="77777777" w:rsidR="00E565A4" w:rsidRDefault="00E565A4" w:rsidP="00E565A4">
      <w:pPr>
        <w:pStyle w:val="NoSpacing"/>
        <w:rPr>
          <w:rFonts w:cs="Times New Roman"/>
          <w:szCs w:val="24"/>
        </w:rPr>
      </w:pPr>
    </w:p>
    <w:p w14:paraId="37AF3FFD" w14:textId="77777777" w:rsidR="00E565A4" w:rsidRDefault="00E565A4" w:rsidP="00E565A4">
      <w:pPr>
        <w:pStyle w:val="NoSpacing"/>
        <w:rPr>
          <w:rFonts w:cs="Times New Roman"/>
          <w:szCs w:val="24"/>
        </w:rPr>
      </w:pPr>
    </w:p>
    <w:p w14:paraId="593695F7" w14:textId="77777777" w:rsidR="00E565A4" w:rsidRDefault="00E565A4" w:rsidP="00E565A4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2 September 2025</w:t>
      </w:r>
    </w:p>
    <w:p w14:paraId="5B5D465F" w14:textId="77777777" w:rsidR="00BA00AB" w:rsidRPr="00EB3209" w:rsidRDefault="00BA00AB" w:rsidP="009139A6">
      <w:pPr>
        <w:pStyle w:val="NoSpacing"/>
        <w:rPr>
          <w:rFonts w:cs="Times New Roman"/>
          <w:szCs w:val="24"/>
        </w:rPr>
      </w:pPr>
    </w:p>
    <w:sectPr w:rsidR="00BA00AB" w:rsidRPr="00EB320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8B6B29" w14:textId="77777777" w:rsidR="00E565A4" w:rsidRDefault="00E565A4" w:rsidP="009139A6">
      <w:r>
        <w:separator/>
      </w:r>
    </w:p>
  </w:endnote>
  <w:endnote w:type="continuationSeparator" w:id="0">
    <w:p w14:paraId="0D88D5E8" w14:textId="77777777" w:rsidR="00E565A4" w:rsidRDefault="00E565A4" w:rsidP="009139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5CBAAB" w14:textId="77777777" w:rsidR="009139A6" w:rsidRDefault="009139A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27FAB8" w14:textId="77777777" w:rsidR="009139A6" w:rsidRPr="009139A6" w:rsidRDefault="009139A6">
    <w:pPr>
      <w:pStyle w:val="Footer"/>
      <w:rPr>
        <w:rFonts w:cs="Times New Roman"/>
      </w:rPr>
    </w:pPr>
    <w:r w:rsidRPr="009139A6">
      <w:rPr>
        <w:rFonts w:cs="Times New Roman"/>
      </w:rPr>
      <w:t>Compilation copyright I.S.Rogers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C812EA" w14:textId="77777777" w:rsidR="009139A6" w:rsidRDefault="009139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66F3A0" w14:textId="77777777" w:rsidR="00E565A4" w:rsidRDefault="00E565A4" w:rsidP="009139A6">
      <w:r>
        <w:separator/>
      </w:r>
    </w:p>
  </w:footnote>
  <w:footnote w:type="continuationSeparator" w:id="0">
    <w:p w14:paraId="01A4D87A" w14:textId="77777777" w:rsidR="00E565A4" w:rsidRDefault="00E565A4" w:rsidP="009139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A32C4" w14:textId="77777777" w:rsidR="009139A6" w:rsidRDefault="009139A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5D4847" w14:textId="77777777" w:rsidR="009139A6" w:rsidRDefault="009139A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4AF38A" w14:textId="77777777" w:rsidR="009139A6" w:rsidRDefault="009139A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65A4"/>
    <w:rsid w:val="000666E0"/>
    <w:rsid w:val="000A2E7A"/>
    <w:rsid w:val="001307AC"/>
    <w:rsid w:val="00190DFA"/>
    <w:rsid w:val="002510B7"/>
    <w:rsid w:val="00270799"/>
    <w:rsid w:val="002737D5"/>
    <w:rsid w:val="00357E4A"/>
    <w:rsid w:val="005C130B"/>
    <w:rsid w:val="00720B69"/>
    <w:rsid w:val="00826F5C"/>
    <w:rsid w:val="009139A6"/>
    <w:rsid w:val="009345A1"/>
    <w:rsid w:val="009411C2"/>
    <w:rsid w:val="009448BB"/>
    <w:rsid w:val="00946A41"/>
    <w:rsid w:val="00947624"/>
    <w:rsid w:val="00A3176C"/>
    <w:rsid w:val="00A47C87"/>
    <w:rsid w:val="00AE65F8"/>
    <w:rsid w:val="00BA00AB"/>
    <w:rsid w:val="00C71834"/>
    <w:rsid w:val="00CB4ED9"/>
    <w:rsid w:val="00D72F1F"/>
    <w:rsid w:val="00DE227A"/>
    <w:rsid w:val="00E565A4"/>
    <w:rsid w:val="00E61DA6"/>
    <w:rsid w:val="00EB3209"/>
    <w:rsid w:val="00F1491A"/>
    <w:rsid w:val="00F41096"/>
    <w:rsid w:val="00F52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1C5F3E"/>
  <w15:chartTrackingRefBased/>
  <w15:docId w15:val="{72D59079-07FF-4CC1-9FEC-88659AEB8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6F5C"/>
    <w:pPr>
      <w:spacing w:after="0" w:line="240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139A6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139A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39A6"/>
  </w:style>
  <w:style w:type="paragraph" w:styleId="Footer">
    <w:name w:val="footer"/>
    <w:basedOn w:val="Normal"/>
    <w:link w:val="FooterChar"/>
    <w:uiPriority w:val="99"/>
    <w:unhideWhenUsed/>
    <w:rsid w:val="009139A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39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an%20Rogers\Documents\Custom%20Office%20Templates\Book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Book1</Template>
  <TotalTime>0</TotalTime>
  <Pages>1</Pages>
  <Words>25</Words>
  <Characters>149</Characters>
  <Application>Microsoft Office Word</Application>
  <DocSecurity>0</DocSecurity>
  <Lines>1</Lines>
  <Paragraphs>1</Paragraphs>
  <ScaleCrop>false</ScaleCrop>
  <Company/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Rogers</dc:creator>
  <cp:keywords/>
  <dc:description/>
  <cp:lastModifiedBy>Ian Rogers</cp:lastModifiedBy>
  <cp:revision>1</cp:revision>
  <dcterms:created xsi:type="dcterms:W3CDTF">2025-09-07T10:47:00Z</dcterms:created>
  <dcterms:modified xsi:type="dcterms:W3CDTF">2025-09-07T10:47:00Z</dcterms:modified>
</cp:coreProperties>
</file>