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30E1FD" w14:textId="77777777" w:rsidR="00441B0A" w:rsidRDefault="00441B0A" w:rsidP="00441B0A">
      <w:pPr>
        <w:pStyle w:val="NoSpacing"/>
        <w:rPr>
          <w:rFonts w:cs="Times New Roman"/>
          <w:szCs w:val="24"/>
        </w:rPr>
      </w:pPr>
      <w:r>
        <w:rPr>
          <w:rFonts w:eastAsia="Times New Roman" w:cs="Times New Roman"/>
          <w:szCs w:val="24"/>
          <w:u w:val="single"/>
        </w:rPr>
        <w:t>William LYNNE</w:t>
      </w:r>
      <w:r>
        <w:rPr>
          <w:rFonts w:eastAsia="Times New Roman" w:cs="Times New Roman"/>
          <w:szCs w:val="24"/>
        </w:rPr>
        <w:t xml:space="preserve">     </w:t>
      </w:r>
      <w:proofErr w:type="gramStart"/>
      <w:r>
        <w:rPr>
          <w:rFonts w:eastAsia="Times New Roman" w:cs="Times New Roman"/>
          <w:szCs w:val="24"/>
        </w:rPr>
        <w:t xml:space="preserve">   </w:t>
      </w:r>
      <w:r>
        <w:rPr>
          <w:rFonts w:cs="Times New Roman"/>
          <w:szCs w:val="24"/>
        </w:rPr>
        <w:t>(</w:t>
      </w:r>
      <w:proofErr w:type="gramEnd"/>
      <w:r>
        <w:rPr>
          <w:rFonts w:cs="Times New Roman"/>
          <w:szCs w:val="24"/>
        </w:rPr>
        <w:t>fl.1445)</w:t>
      </w:r>
    </w:p>
    <w:p w14:paraId="105A4C87" w14:textId="77777777" w:rsidR="00441B0A" w:rsidRDefault="00441B0A" w:rsidP="00441B0A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of Tower Ward, London.</w:t>
      </w:r>
    </w:p>
    <w:p w14:paraId="7336918F" w14:textId="77777777" w:rsidR="00441B0A" w:rsidRDefault="00441B0A" w:rsidP="00441B0A">
      <w:pPr>
        <w:pStyle w:val="NoSpacing"/>
        <w:rPr>
          <w:rFonts w:cs="Times New Roman"/>
          <w:szCs w:val="24"/>
        </w:rPr>
      </w:pPr>
    </w:p>
    <w:p w14:paraId="0F7B15D6" w14:textId="77777777" w:rsidR="00441B0A" w:rsidRDefault="00441B0A" w:rsidP="00441B0A">
      <w:pPr>
        <w:pStyle w:val="NoSpacing"/>
        <w:rPr>
          <w:rFonts w:cs="Times New Roman"/>
          <w:szCs w:val="24"/>
        </w:rPr>
      </w:pPr>
    </w:p>
    <w:p w14:paraId="00016207" w14:textId="77777777" w:rsidR="00441B0A" w:rsidRDefault="00441B0A" w:rsidP="00441B0A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16 Apr.1445</w:t>
      </w:r>
      <w:r>
        <w:rPr>
          <w:rFonts w:cs="Times New Roman"/>
          <w:szCs w:val="24"/>
        </w:rPr>
        <w:tab/>
        <w:t>He was elected one of the Constables.</w:t>
      </w:r>
    </w:p>
    <w:p w14:paraId="501A4B42" w14:textId="77777777" w:rsidR="00441B0A" w:rsidRDefault="00441B0A" w:rsidP="00441B0A">
      <w:pPr>
        <w:pStyle w:val="NoSpacing"/>
        <w:rPr>
          <w:rFonts w:eastAsia="Times New Roman"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</w:r>
      <w:r>
        <w:rPr>
          <w:rFonts w:eastAsia="Times New Roman" w:cs="Times New Roman"/>
          <w:szCs w:val="24"/>
        </w:rPr>
        <w:t>(“The Government of London and its relations with the Crown 1400-1450” by</w:t>
      </w:r>
    </w:p>
    <w:p w14:paraId="1BC5FCF8" w14:textId="77777777" w:rsidR="00441B0A" w:rsidRDefault="00441B0A" w:rsidP="00441B0A">
      <w:pPr>
        <w:pStyle w:val="NoSpacing"/>
        <w:ind w:left="1440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 xml:space="preserve"> Caroline M. Barron: Thesis presented for the degree of Doctor of Philosophy in the University of London, January 1970 p.554)</w:t>
      </w:r>
    </w:p>
    <w:p w14:paraId="15867D34" w14:textId="77777777" w:rsidR="00441B0A" w:rsidRDefault="00441B0A" w:rsidP="00441B0A">
      <w:pPr>
        <w:pStyle w:val="NoSpacing"/>
        <w:rPr>
          <w:rFonts w:eastAsia="Times New Roman" w:cs="Times New Roman"/>
          <w:szCs w:val="24"/>
        </w:rPr>
      </w:pPr>
    </w:p>
    <w:p w14:paraId="637DF5D3" w14:textId="77777777" w:rsidR="00441B0A" w:rsidRDefault="00441B0A" w:rsidP="00441B0A">
      <w:pPr>
        <w:pStyle w:val="NoSpacing"/>
        <w:rPr>
          <w:rFonts w:eastAsia="Times New Roman" w:cs="Times New Roman"/>
          <w:szCs w:val="24"/>
        </w:rPr>
      </w:pPr>
    </w:p>
    <w:p w14:paraId="724C99DC" w14:textId="77777777" w:rsidR="00441B0A" w:rsidRDefault="00441B0A" w:rsidP="00441B0A">
      <w:pPr>
        <w:pStyle w:val="NoSpacing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18 January 2024</w:t>
      </w:r>
    </w:p>
    <w:p w14:paraId="7471D74C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CDBBDF" w14:textId="77777777" w:rsidR="00441B0A" w:rsidRDefault="00441B0A" w:rsidP="009139A6">
      <w:r>
        <w:separator/>
      </w:r>
    </w:p>
  </w:endnote>
  <w:endnote w:type="continuationSeparator" w:id="0">
    <w:p w14:paraId="468995FB" w14:textId="77777777" w:rsidR="00441B0A" w:rsidRDefault="00441B0A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74FA88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BCCDED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4D1F5A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5E8B58" w14:textId="77777777" w:rsidR="00441B0A" w:rsidRDefault="00441B0A" w:rsidP="009139A6">
      <w:r>
        <w:separator/>
      </w:r>
    </w:p>
  </w:footnote>
  <w:footnote w:type="continuationSeparator" w:id="0">
    <w:p w14:paraId="0FF33AF1" w14:textId="77777777" w:rsidR="00441B0A" w:rsidRDefault="00441B0A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338E6E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A555F2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CB390A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1B0A"/>
    <w:rsid w:val="000666E0"/>
    <w:rsid w:val="002510B7"/>
    <w:rsid w:val="00441B0A"/>
    <w:rsid w:val="005C130B"/>
    <w:rsid w:val="00826F5C"/>
    <w:rsid w:val="009139A6"/>
    <w:rsid w:val="009448BB"/>
    <w:rsid w:val="00947624"/>
    <w:rsid w:val="00A3176C"/>
    <w:rsid w:val="00AE65F8"/>
    <w:rsid w:val="00BA00AB"/>
    <w:rsid w:val="00CB4ED9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835909"/>
  <w15:chartTrackingRefBased/>
  <w15:docId w15:val="{43F9D677-E9C8-4A11-829E-9DA02603BE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1</TotalTime>
  <Pages>1</Pages>
  <Words>48</Words>
  <Characters>279</Characters>
  <Application>Microsoft Office Word</Application>
  <DocSecurity>0</DocSecurity>
  <Lines>2</Lines>
  <Paragraphs>1</Paragraphs>
  <ScaleCrop>false</ScaleCrop>
  <Company/>
  <LinksUpToDate>false</LinksUpToDate>
  <CharactersWithSpaces>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2024-01-18T16:42:00Z</dcterms:created>
  <dcterms:modified xsi:type="dcterms:W3CDTF">2024-01-18T16:43:00Z</dcterms:modified>
</cp:coreProperties>
</file>