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CA4A03" w14:textId="364DE796" w:rsidR="006B2F86" w:rsidRDefault="008E379E" w:rsidP="00E71FC3">
      <w:pPr>
        <w:pStyle w:val="NoSpacing"/>
      </w:pPr>
      <w:r>
        <w:rPr>
          <w:u w:val="single"/>
        </w:rPr>
        <w:t>sir Stephen MALPAS</w:t>
      </w:r>
      <w:r>
        <w:t xml:space="preserve">      (d.1438)</w:t>
      </w:r>
    </w:p>
    <w:p w14:paraId="65BA2BDA" w14:textId="6FF80636" w:rsidR="008E379E" w:rsidRDefault="008E379E" w:rsidP="00E71FC3">
      <w:pPr>
        <w:pStyle w:val="NoSpacing"/>
      </w:pPr>
      <w:r>
        <w:t xml:space="preserve">of </w:t>
      </w:r>
      <w:proofErr w:type="spellStart"/>
      <w:r>
        <w:t>Otteringham</w:t>
      </w:r>
      <w:proofErr w:type="spellEnd"/>
      <w:r>
        <w:t>. Chaplain.</w:t>
      </w:r>
    </w:p>
    <w:p w14:paraId="19133530" w14:textId="10EC37C0" w:rsidR="008E379E" w:rsidRDefault="008E379E" w:rsidP="00E71FC3">
      <w:pPr>
        <w:pStyle w:val="NoSpacing"/>
      </w:pPr>
    </w:p>
    <w:p w14:paraId="512374E6" w14:textId="58488594" w:rsidR="008E379E" w:rsidRDefault="008E379E" w:rsidP="00E71FC3">
      <w:pPr>
        <w:pStyle w:val="NoSpacing"/>
      </w:pPr>
    </w:p>
    <w:p w14:paraId="7139596D" w14:textId="19D9B856" w:rsidR="008E379E" w:rsidRDefault="008E379E" w:rsidP="00E71FC3">
      <w:pPr>
        <w:pStyle w:val="NoSpacing"/>
      </w:pPr>
      <w:r>
        <w:t>24 Feb.1438</w:t>
      </w:r>
      <w:r>
        <w:tab/>
        <w:t>A</w:t>
      </w:r>
      <w:bookmarkStart w:id="0" w:name="_GoBack"/>
      <w:bookmarkEnd w:id="0"/>
      <w:r>
        <w:t>dministration of his lands and property was granted.   (W.Y.R. p.109)</w:t>
      </w:r>
    </w:p>
    <w:p w14:paraId="1B6527D1" w14:textId="12B52F0E" w:rsidR="008E379E" w:rsidRDefault="008E379E" w:rsidP="00E71FC3">
      <w:pPr>
        <w:pStyle w:val="NoSpacing"/>
      </w:pPr>
    </w:p>
    <w:p w14:paraId="4BDAF36B" w14:textId="29B926B7" w:rsidR="008E379E" w:rsidRDefault="008E379E" w:rsidP="00E71FC3">
      <w:pPr>
        <w:pStyle w:val="NoSpacing"/>
      </w:pPr>
    </w:p>
    <w:p w14:paraId="3F0F01F6" w14:textId="6DE3EDD9" w:rsidR="008E379E" w:rsidRPr="008E379E" w:rsidRDefault="008E379E" w:rsidP="00E71FC3">
      <w:pPr>
        <w:pStyle w:val="NoSpacing"/>
      </w:pPr>
      <w:r>
        <w:t>29 December 2019</w:t>
      </w:r>
    </w:p>
    <w:sectPr w:rsidR="008E379E" w:rsidRPr="008E379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FFD562" w14:textId="77777777" w:rsidR="008E379E" w:rsidRDefault="008E379E" w:rsidP="00E71FC3">
      <w:pPr>
        <w:spacing w:after="0" w:line="240" w:lineRule="auto"/>
      </w:pPr>
      <w:r>
        <w:separator/>
      </w:r>
    </w:p>
  </w:endnote>
  <w:endnote w:type="continuationSeparator" w:id="0">
    <w:p w14:paraId="6412EB13" w14:textId="77777777" w:rsidR="008E379E" w:rsidRDefault="008E379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3AD0D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2D645A" w14:textId="77777777" w:rsidR="008E379E" w:rsidRDefault="008E379E" w:rsidP="00E71FC3">
      <w:pPr>
        <w:spacing w:after="0" w:line="240" w:lineRule="auto"/>
      </w:pPr>
      <w:r>
        <w:separator/>
      </w:r>
    </w:p>
  </w:footnote>
  <w:footnote w:type="continuationSeparator" w:id="0">
    <w:p w14:paraId="12276D59" w14:textId="77777777" w:rsidR="008E379E" w:rsidRDefault="008E379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79E"/>
    <w:rsid w:val="001A7C09"/>
    <w:rsid w:val="00577BD5"/>
    <w:rsid w:val="00656CBA"/>
    <w:rsid w:val="006A1F77"/>
    <w:rsid w:val="00733BE7"/>
    <w:rsid w:val="008E379E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43A3D0"/>
  <w15:chartTrackingRefBased/>
  <w15:docId w15:val="{0E74D7ED-10BF-4853-AF3D-97DB44EAB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8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2019-12-29T20:52:00Z</dcterms:created>
  <dcterms:modified xsi:type="dcterms:W3CDTF">2019-12-29T21:00:00Z</dcterms:modified>
</cp:coreProperties>
</file>