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784174" w14:textId="526713F3" w:rsidR="006B2F86" w:rsidRDefault="00A67773" w:rsidP="00E71FC3">
      <w:pPr>
        <w:pStyle w:val="NoSpacing"/>
      </w:pPr>
      <w:r>
        <w:rPr>
          <w:u w:val="single"/>
        </w:rPr>
        <w:t>John MALTBY</w:t>
      </w:r>
      <w:r>
        <w:t xml:space="preserve">       (d.1432)</w:t>
      </w:r>
    </w:p>
    <w:p w14:paraId="57753C59" w14:textId="6D1DB391" w:rsidR="00A67773" w:rsidRDefault="00A67773" w:rsidP="00E71FC3">
      <w:pPr>
        <w:pStyle w:val="NoSpacing"/>
      </w:pPr>
      <w:r>
        <w:t xml:space="preserve">Rector of </w:t>
      </w:r>
      <w:proofErr w:type="spellStart"/>
      <w:r>
        <w:t>Ryther</w:t>
      </w:r>
      <w:proofErr w:type="spellEnd"/>
      <w:r>
        <w:t>, West Riding of Yorkshire.</w:t>
      </w:r>
    </w:p>
    <w:p w14:paraId="277EA302" w14:textId="40405BC5" w:rsidR="00A67773" w:rsidRDefault="00A67773" w:rsidP="00E71FC3">
      <w:pPr>
        <w:pStyle w:val="NoSpacing"/>
      </w:pPr>
    </w:p>
    <w:p w14:paraId="000D5875" w14:textId="1B072359" w:rsidR="00A67773" w:rsidRDefault="00A67773" w:rsidP="00E71FC3">
      <w:pPr>
        <w:pStyle w:val="NoSpacing"/>
      </w:pPr>
    </w:p>
    <w:p w14:paraId="7BE3D290" w14:textId="75728156" w:rsidR="00A67773" w:rsidRDefault="00C00A8A" w:rsidP="00E71FC3">
      <w:pPr>
        <w:pStyle w:val="NoSpacing"/>
      </w:pPr>
      <w:r>
        <w:t>22 Jun.1432</w:t>
      </w:r>
      <w:r>
        <w:tab/>
        <w:t>He made his Will.  (W.Y.R. p.109)</w:t>
      </w:r>
    </w:p>
    <w:p w14:paraId="44D8BFB2" w14:textId="50506409" w:rsidR="00C00A8A" w:rsidRDefault="00C00A8A" w:rsidP="00E71FC3">
      <w:pPr>
        <w:pStyle w:val="NoSpacing"/>
      </w:pPr>
      <w:r>
        <w:t>22 Sep.</w:t>
      </w:r>
      <w:r>
        <w:tab/>
        <w:t>Probate of his Will.   (ibid.)</w:t>
      </w:r>
    </w:p>
    <w:p w14:paraId="371A8456" w14:textId="0F53B3A2" w:rsidR="00C00A8A" w:rsidRDefault="00C00A8A" w:rsidP="00E71FC3">
      <w:pPr>
        <w:pStyle w:val="NoSpacing"/>
      </w:pPr>
    </w:p>
    <w:p w14:paraId="191EFFE8" w14:textId="554C27A5" w:rsidR="00C00A8A" w:rsidRDefault="00C00A8A" w:rsidP="00E71FC3">
      <w:pPr>
        <w:pStyle w:val="NoSpacing"/>
      </w:pPr>
    </w:p>
    <w:p w14:paraId="6599BFE7" w14:textId="1FBED0AA" w:rsidR="00C00A8A" w:rsidRPr="00A67773" w:rsidRDefault="00C00A8A" w:rsidP="00E71FC3">
      <w:pPr>
        <w:pStyle w:val="NoSpacing"/>
      </w:pPr>
      <w:r>
        <w:t>4 January 2020</w:t>
      </w:r>
      <w:bookmarkStart w:id="0" w:name="_GoBack"/>
      <w:bookmarkEnd w:id="0"/>
    </w:p>
    <w:sectPr w:rsidR="00C00A8A" w:rsidRPr="00A6777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FC2398" w14:textId="77777777" w:rsidR="00A67773" w:rsidRDefault="00A67773" w:rsidP="00E71FC3">
      <w:pPr>
        <w:spacing w:after="0" w:line="240" w:lineRule="auto"/>
      </w:pPr>
      <w:r>
        <w:separator/>
      </w:r>
    </w:p>
  </w:endnote>
  <w:endnote w:type="continuationSeparator" w:id="0">
    <w:p w14:paraId="67032828" w14:textId="77777777" w:rsidR="00A67773" w:rsidRDefault="00A6777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727B3B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73DC6D" w14:textId="77777777" w:rsidR="00A67773" w:rsidRDefault="00A67773" w:rsidP="00E71FC3">
      <w:pPr>
        <w:spacing w:after="0" w:line="240" w:lineRule="auto"/>
      </w:pPr>
      <w:r>
        <w:separator/>
      </w:r>
    </w:p>
  </w:footnote>
  <w:footnote w:type="continuationSeparator" w:id="0">
    <w:p w14:paraId="02E73FEC" w14:textId="77777777" w:rsidR="00A67773" w:rsidRDefault="00A6777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773"/>
    <w:rsid w:val="001A7C09"/>
    <w:rsid w:val="00577BD5"/>
    <w:rsid w:val="00656CBA"/>
    <w:rsid w:val="006A1F77"/>
    <w:rsid w:val="00733BE7"/>
    <w:rsid w:val="00A67773"/>
    <w:rsid w:val="00AB52E8"/>
    <w:rsid w:val="00B16D3F"/>
    <w:rsid w:val="00BB41AC"/>
    <w:rsid w:val="00C00A8A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7DA9D5"/>
  <w15:chartTrackingRefBased/>
  <w15:docId w15:val="{F45E97AD-38D5-4230-B2AC-450144C7A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22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2020-01-04T19:21:00Z</dcterms:created>
  <dcterms:modified xsi:type="dcterms:W3CDTF">2020-01-04T19:43:00Z</dcterms:modified>
</cp:coreProperties>
</file>