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646" w:rsidRDefault="00106646" w:rsidP="0010664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MAYER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fl.1450)</w:t>
      </w:r>
    </w:p>
    <w:p w:rsidR="00106646" w:rsidRDefault="00106646" w:rsidP="0010664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06646" w:rsidRDefault="00106646" w:rsidP="0010664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06646" w:rsidRDefault="00106646" w:rsidP="0010664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1450</w:t>
      </w:r>
      <w:r>
        <w:rPr>
          <w:rFonts w:ascii="Times New Roman" w:hAnsi="Times New Roman" w:cs="Times New Roman"/>
          <w:sz w:val="24"/>
          <w:szCs w:val="24"/>
        </w:rPr>
        <w:tab/>
        <w:t xml:space="preserve">He made a plaint of deceit of Court against Thomas Stone of </w:t>
      </w:r>
    </w:p>
    <w:p w:rsidR="00106646" w:rsidRDefault="00106646" w:rsidP="0010664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Yealmpton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F34BC9" w:rsidRDefault="00F34BC9" w:rsidP="00F34BC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EE426C">
        <w:rPr>
          <w:rFonts w:ascii="Times New Roman" w:hAnsi="Times New Roman" w:cs="Times New Roman"/>
          <w:sz w:val="24"/>
          <w:szCs w:val="24"/>
        </w:rPr>
        <w:t>(</w:t>
      </w:r>
      <w:hyperlink r:id="rId6" w:history="1">
        <w:r w:rsidRPr="00EE426C">
          <w:rPr>
            <w:rStyle w:val="Hyperlink"/>
            <w:rFonts w:ascii="Times New Roman" w:hAnsi="Times New Roman" w:cs="Times New Roman"/>
            <w:sz w:val="24"/>
            <w:szCs w:val="24"/>
          </w:rPr>
          <w:t>http://aalt.law.uh.edu/Indices/CP40Indices/CP40no758/CP40no758Pl.htm</w:t>
        </w:r>
      </w:hyperlink>
      <w:r w:rsidRPr="00EE426C">
        <w:rPr>
          <w:rFonts w:ascii="Times New Roman" w:hAnsi="Times New Roman" w:cs="Times New Roman"/>
          <w:sz w:val="24"/>
          <w:szCs w:val="24"/>
        </w:rPr>
        <w:t>)</w:t>
      </w:r>
    </w:p>
    <w:p w:rsidR="00F34BC9" w:rsidRDefault="00F34BC9" w:rsidP="00F34BC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34BC9" w:rsidRDefault="00F34BC9" w:rsidP="00F34BC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34BC9" w:rsidRDefault="00F34BC9" w:rsidP="00F34BC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November 2015</w:t>
      </w:r>
    </w:p>
    <w:p w:rsidR="00106646" w:rsidRDefault="00106646" w:rsidP="0010664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06646" w:rsidRDefault="00106646" w:rsidP="00106646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DD5B8A" w:rsidRPr="00564E3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6646" w:rsidRDefault="00106646" w:rsidP="00564E3C">
      <w:pPr>
        <w:spacing w:after="0" w:line="240" w:lineRule="auto"/>
      </w:pPr>
      <w:r>
        <w:separator/>
      </w:r>
    </w:p>
  </w:endnote>
  <w:endnote w:type="continuationSeparator" w:id="0">
    <w:p w:rsidR="00106646" w:rsidRDefault="00106646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F34BC9">
      <w:rPr>
        <w:rFonts w:ascii="Times New Roman" w:hAnsi="Times New Roman" w:cs="Times New Roman"/>
        <w:noProof/>
        <w:sz w:val="24"/>
        <w:szCs w:val="24"/>
      </w:rPr>
      <w:t>3 June 2016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6646" w:rsidRDefault="00106646" w:rsidP="00564E3C">
      <w:pPr>
        <w:spacing w:after="0" w:line="240" w:lineRule="auto"/>
      </w:pPr>
      <w:r>
        <w:separator/>
      </w:r>
    </w:p>
  </w:footnote>
  <w:footnote w:type="continuationSeparator" w:id="0">
    <w:p w:rsidR="00106646" w:rsidRDefault="00106646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646"/>
    <w:rsid w:val="00106646"/>
    <w:rsid w:val="00372DC6"/>
    <w:rsid w:val="00564E3C"/>
    <w:rsid w:val="0064591D"/>
    <w:rsid w:val="00DD5B8A"/>
    <w:rsid w:val="00EB41B8"/>
    <w:rsid w:val="00F14DE1"/>
    <w:rsid w:val="00F34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E1F46"/>
  <w15:chartTrackingRefBased/>
  <w15:docId w15:val="{74DA4003-8620-4727-88B1-119A7CA10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F34BC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758/CP40no758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2016-01-03T21:12:00Z</dcterms:created>
  <dcterms:modified xsi:type="dcterms:W3CDTF">2016-06-03T08:32:00Z</dcterms:modified>
</cp:coreProperties>
</file>