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CB2EFB" w14:textId="77777777" w:rsidR="00406889" w:rsidRDefault="00406889" w:rsidP="0040688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Roger MAYKYN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fl.1477)</w:t>
      </w:r>
    </w:p>
    <w:p w14:paraId="44D60CF4" w14:textId="77777777" w:rsidR="00406889" w:rsidRDefault="00406889" w:rsidP="0040688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Halsted, Essex. Mercer.</w:t>
      </w:r>
    </w:p>
    <w:p w14:paraId="62BBC834" w14:textId="77777777" w:rsidR="00406889" w:rsidRDefault="00406889" w:rsidP="0040688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8FC4B61" w14:textId="77777777" w:rsidR="00406889" w:rsidRDefault="00406889" w:rsidP="0040688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1E4B5EE" w14:textId="77777777" w:rsidR="00406889" w:rsidRDefault="00406889" w:rsidP="0040688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1483</w:t>
      </w:r>
      <w:r>
        <w:rPr>
          <w:rFonts w:ascii="Times New Roman" w:hAnsi="Times New Roman" w:cs="Times New Roman"/>
          <w:sz w:val="24"/>
          <w:szCs w:val="24"/>
        </w:rPr>
        <w:tab/>
        <w:t>He occurs in the Plea Rolls.</w:t>
      </w:r>
    </w:p>
    <w:p w14:paraId="1E2468AB" w14:textId="77777777" w:rsidR="00406889" w:rsidRDefault="00406889" w:rsidP="0040688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807383">
          <w:rPr>
            <w:rStyle w:val="Hyperlink"/>
            <w:rFonts w:ascii="Times New Roman" w:hAnsi="Times New Roman" w:cs="Times New Roman"/>
            <w:sz w:val="24"/>
            <w:szCs w:val="24"/>
          </w:rPr>
          <w:t>https://waalt.uh.edu/index.php/CP40/861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</w:p>
    <w:p w14:paraId="75D02F9A" w14:textId="77777777" w:rsidR="00406889" w:rsidRDefault="00406889" w:rsidP="0040688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EBF0BB9" w14:textId="77777777" w:rsidR="00406889" w:rsidRDefault="00406889" w:rsidP="0040688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2319DE3" w14:textId="77777777" w:rsidR="00406889" w:rsidRDefault="00406889" w:rsidP="0040688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February 2022</w:t>
      </w:r>
    </w:p>
    <w:p w14:paraId="4948BE89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38B904" w14:textId="77777777" w:rsidR="00406889" w:rsidRDefault="00406889" w:rsidP="009139A6">
      <w:r>
        <w:separator/>
      </w:r>
    </w:p>
  </w:endnote>
  <w:endnote w:type="continuationSeparator" w:id="0">
    <w:p w14:paraId="568D808F" w14:textId="77777777" w:rsidR="00406889" w:rsidRDefault="0040688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2093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5AF96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BCFD6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C27C5C" w14:textId="77777777" w:rsidR="00406889" w:rsidRDefault="00406889" w:rsidP="009139A6">
      <w:r>
        <w:separator/>
      </w:r>
    </w:p>
  </w:footnote>
  <w:footnote w:type="continuationSeparator" w:id="0">
    <w:p w14:paraId="48C0C4E2" w14:textId="77777777" w:rsidR="00406889" w:rsidRDefault="0040688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53BC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EAEA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BFF2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889"/>
    <w:rsid w:val="000666E0"/>
    <w:rsid w:val="002510B7"/>
    <w:rsid w:val="00406889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34546D"/>
  <w15:chartTrackingRefBased/>
  <w15:docId w15:val="{69D2DCC9-D8CF-4495-AAC1-4E3C9F73C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40688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861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2022-02-20T21:39:00Z</dcterms:created>
  <dcterms:modified xsi:type="dcterms:W3CDTF">2022-02-20T21:39:00Z</dcterms:modified>
</cp:coreProperties>
</file>