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281CF" w14:textId="77777777" w:rsidR="001970E0" w:rsidRDefault="001970E0" w:rsidP="001970E0">
      <w:pPr>
        <w:pStyle w:val="NoSpacing"/>
      </w:pPr>
      <w:r>
        <w:rPr>
          <w:u w:val="single"/>
        </w:rPr>
        <w:t>Joanna METCALFE</w:t>
      </w:r>
      <w:r>
        <w:t xml:space="preserve">       (fl.1420)</w:t>
      </w:r>
    </w:p>
    <w:p w14:paraId="171A8DA9" w14:textId="77777777" w:rsidR="001970E0" w:rsidRDefault="001970E0" w:rsidP="001970E0">
      <w:pPr>
        <w:pStyle w:val="NoSpacing"/>
      </w:pPr>
    </w:p>
    <w:p w14:paraId="70B94D5B" w14:textId="77777777" w:rsidR="001970E0" w:rsidRDefault="001970E0" w:rsidP="001970E0">
      <w:pPr>
        <w:pStyle w:val="NoSpacing"/>
      </w:pPr>
    </w:p>
    <w:p w14:paraId="0FD98868" w14:textId="77777777" w:rsidR="001970E0" w:rsidRDefault="001970E0" w:rsidP="001970E0">
      <w:pPr>
        <w:pStyle w:val="NoSpacing"/>
      </w:pPr>
      <w:r>
        <w:t>Daughter of James Metcalfe of Nappa(d.ca.1478)(q.v.).   (Gentry III p.836)</w:t>
      </w:r>
    </w:p>
    <w:p w14:paraId="2752CA6F" w14:textId="77777777" w:rsidR="001970E0" w:rsidRDefault="001970E0" w:rsidP="001970E0">
      <w:pPr>
        <w:pStyle w:val="NoSpacing"/>
      </w:pPr>
      <w:r>
        <w:t>= 1 William Tempest of Broughton(q.v.).      (ibid.)</w:t>
      </w:r>
    </w:p>
    <w:p w14:paraId="2E2CD732" w14:textId="77777777" w:rsidR="001970E0" w:rsidRDefault="001970E0" w:rsidP="001970E0">
      <w:pPr>
        <w:pStyle w:val="NoSpacing"/>
      </w:pPr>
    </w:p>
    <w:p w14:paraId="09486EF6" w14:textId="77777777" w:rsidR="001970E0" w:rsidRDefault="001970E0" w:rsidP="001970E0">
      <w:pPr>
        <w:pStyle w:val="NoSpacing"/>
      </w:pPr>
    </w:p>
    <w:p w14:paraId="3AD58605" w14:textId="77777777" w:rsidR="001970E0" w:rsidRDefault="001970E0" w:rsidP="001970E0">
      <w:pPr>
        <w:pStyle w:val="NoSpacing"/>
      </w:pPr>
      <w:r>
        <w:t>13 December 2025</w:t>
      </w:r>
    </w:p>
    <w:p w14:paraId="08A4D295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75372" w14:textId="77777777" w:rsidR="00943C2B" w:rsidRDefault="00943C2B" w:rsidP="00086E2C">
      <w:pPr>
        <w:spacing w:after="0" w:line="240" w:lineRule="auto"/>
      </w:pPr>
      <w:r>
        <w:separator/>
      </w:r>
    </w:p>
  </w:endnote>
  <w:endnote w:type="continuationSeparator" w:id="0">
    <w:p w14:paraId="7BA81A37" w14:textId="77777777" w:rsidR="00943C2B" w:rsidRDefault="00943C2B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7C579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6845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E3851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C648A" w14:textId="77777777" w:rsidR="00943C2B" w:rsidRDefault="00943C2B" w:rsidP="00086E2C">
      <w:pPr>
        <w:spacing w:after="0" w:line="240" w:lineRule="auto"/>
      </w:pPr>
      <w:r>
        <w:separator/>
      </w:r>
    </w:p>
  </w:footnote>
  <w:footnote w:type="continuationSeparator" w:id="0">
    <w:p w14:paraId="5195D769" w14:textId="77777777" w:rsidR="00943C2B" w:rsidRDefault="00943C2B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9BAE3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2887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49944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0E0"/>
    <w:rsid w:val="00086E2C"/>
    <w:rsid w:val="000A2E7A"/>
    <w:rsid w:val="001970E0"/>
    <w:rsid w:val="002244B7"/>
    <w:rsid w:val="00314D94"/>
    <w:rsid w:val="005F41EF"/>
    <w:rsid w:val="00617568"/>
    <w:rsid w:val="006E68FA"/>
    <w:rsid w:val="00943C2B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3CA06"/>
  <w15:chartTrackingRefBased/>
  <w15:docId w15:val="{B0AB50FD-B023-4BA7-A6F6-512C67485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1970E0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22</Words>
  <Characters>142</Characters>
  <Application>Microsoft Office Word</Application>
  <DocSecurity>0</DocSecurity>
  <Lines>8</Lines>
  <Paragraphs>4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2025-12-15T15:41:00Z</dcterms:created>
  <dcterms:modified xsi:type="dcterms:W3CDTF">2025-12-15T15:42:00Z</dcterms:modified>
</cp:coreProperties>
</file>