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7B7DA9" w14:textId="77777777" w:rsidR="000E4BF7" w:rsidRDefault="000E4BF7" w:rsidP="000E4BF7">
      <w:pPr>
        <w:pStyle w:val="NoSpacing"/>
      </w:pPr>
      <w:r>
        <w:rPr>
          <w:u w:val="single"/>
        </w:rPr>
        <w:t>Sir John NEDEHAM</w:t>
      </w:r>
      <w:r>
        <w:t xml:space="preserve">          (fl.1467)</w:t>
      </w:r>
    </w:p>
    <w:p w14:paraId="52909B67" w14:textId="77777777" w:rsidR="000E4BF7" w:rsidRDefault="000E4BF7" w:rsidP="000E4BF7">
      <w:pPr>
        <w:pStyle w:val="NoSpacing"/>
      </w:pPr>
    </w:p>
    <w:p w14:paraId="10A6A48C" w14:textId="77777777" w:rsidR="000E4BF7" w:rsidRDefault="000E4BF7" w:rsidP="000E4BF7">
      <w:pPr>
        <w:pStyle w:val="NoSpacing"/>
      </w:pPr>
    </w:p>
    <w:p w14:paraId="64035870" w14:textId="77777777" w:rsidR="000E4BF7" w:rsidRDefault="000E4BF7" w:rsidP="000E4BF7">
      <w:pPr>
        <w:pStyle w:val="NoSpacing"/>
      </w:pPr>
      <w:r>
        <w:t>26 Feb.1467</w:t>
      </w:r>
      <w:r>
        <w:tab/>
        <w:t>He was on a commission of oyer and terminer for Newcastle-upon-</w:t>
      </w:r>
    </w:p>
    <w:p w14:paraId="6F64A8C3" w14:textId="77777777" w:rsidR="000E4BF7" w:rsidRDefault="000E4BF7" w:rsidP="000E4BF7">
      <w:pPr>
        <w:pStyle w:val="NoSpacing"/>
      </w:pPr>
      <w:r>
        <w:tab/>
      </w:r>
      <w:r>
        <w:tab/>
        <w:t>Tyne.      (C.P.R. 1461-67 p.552)</w:t>
      </w:r>
    </w:p>
    <w:p w14:paraId="03AB2626" w14:textId="77777777" w:rsidR="000E4BF7" w:rsidRDefault="000E4BF7" w:rsidP="000E4BF7">
      <w:pPr>
        <w:pStyle w:val="NoSpacing"/>
      </w:pPr>
    </w:p>
    <w:p w14:paraId="57E32318" w14:textId="77777777" w:rsidR="000E4BF7" w:rsidRDefault="000E4BF7" w:rsidP="000E4BF7">
      <w:pPr>
        <w:pStyle w:val="NoSpacing"/>
      </w:pPr>
    </w:p>
    <w:p w14:paraId="3FC63EC3" w14:textId="77777777" w:rsidR="000E4BF7" w:rsidRDefault="000E4BF7" w:rsidP="000E4BF7">
      <w:pPr>
        <w:pStyle w:val="NoSpacing"/>
      </w:pPr>
      <w:r>
        <w:t>14 August 2025</w:t>
      </w:r>
    </w:p>
    <w:p w14:paraId="397D254F" w14:textId="77777777" w:rsidR="00BA00AB" w:rsidRPr="00EB3209" w:rsidRDefault="00BA00AB" w:rsidP="009139A6">
      <w:pPr>
        <w:pStyle w:val="NoSpacing"/>
        <w:rPr>
          <w:rFonts w:cs="Times New Roman"/>
          <w:szCs w:val="24"/>
        </w:rPr>
      </w:pPr>
    </w:p>
    <w:sectPr w:rsidR="00BA00AB" w:rsidRPr="00EB320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421F2B" w14:textId="77777777" w:rsidR="000E4BF7" w:rsidRDefault="000E4BF7" w:rsidP="009139A6">
      <w:r>
        <w:separator/>
      </w:r>
    </w:p>
  </w:endnote>
  <w:endnote w:type="continuationSeparator" w:id="0">
    <w:p w14:paraId="69EAE3BA" w14:textId="77777777" w:rsidR="000E4BF7" w:rsidRDefault="000E4BF7" w:rsidP="009139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C6B3B" w14:textId="77777777" w:rsidR="009139A6" w:rsidRDefault="009139A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C25147" w14:textId="77777777" w:rsidR="009139A6" w:rsidRPr="009139A6" w:rsidRDefault="009139A6">
    <w:pPr>
      <w:pStyle w:val="Footer"/>
      <w:rPr>
        <w:rFonts w:cs="Times New Roman"/>
      </w:rPr>
    </w:pPr>
    <w:r w:rsidRPr="009139A6">
      <w:rPr>
        <w:rFonts w:cs="Times New Roman"/>
      </w:rPr>
      <w:t xml:space="preserve">Compilation copyright </w:t>
    </w:r>
    <w:proofErr w:type="spellStart"/>
    <w:r w:rsidRPr="009139A6">
      <w:rPr>
        <w:rFonts w:cs="Times New Roman"/>
      </w:rPr>
      <w:t>I.S.Rogers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D861B" w14:textId="77777777" w:rsidR="009139A6" w:rsidRDefault="009139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8CE8A1" w14:textId="77777777" w:rsidR="000E4BF7" w:rsidRDefault="000E4BF7" w:rsidP="009139A6">
      <w:r>
        <w:separator/>
      </w:r>
    </w:p>
  </w:footnote>
  <w:footnote w:type="continuationSeparator" w:id="0">
    <w:p w14:paraId="0CE192EE" w14:textId="77777777" w:rsidR="000E4BF7" w:rsidRDefault="000E4BF7" w:rsidP="009139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03F38" w14:textId="77777777" w:rsidR="009139A6" w:rsidRDefault="009139A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C3979C" w14:textId="77777777" w:rsidR="009139A6" w:rsidRDefault="009139A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712E4C" w14:textId="77777777" w:rsidR="009139A6" w:rsidRDefault="009139A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BF7"/>
    <w:rsid w:val="000666E0"/>
    <w:rsid w:val="000A2E7A"/>
    <w:rsid w:val="000E4BF7"/>
    <w:rsid w:val="001307AC"/>
    <w:rsid w:val="00190DFA"/>
    <w:rsid w:val="002510B7"/>
    <w:rsid w:val="00270799"/>
    <w:rsid w:val="002737D5"/>
    <w:rsid w:val="00357E4A"/>
    <w:rsid w:val="00516766"/>
    <w:rsid w:val="005C130B"/>
    <w:rsid w:val="00826F5C"/>
    <w:rsid w:val="009139A6"/>
    <w:rsid w:val="009345A1"/>
    <w:rsid w:val="009411C2"/>
    <w:rsid w:val="009448BB"/>
    <w:rsid w:val="00946A41"/>
    <w:rsid w:val="00947624"/>
    <w:rsid w:val="00A3176C"/>
    <w:rsid w:val="00A47C87"/>
    <w:rsid w:val="00AE65F8"/>
    <w:rsid w:val="00BA00AB"/>
    <w:rsid w:val="00C71834"/>
    <w:rsid w:val="00CB4ED9"/>
    <w:rsid w:val="00D72F1F"/>
    <w:rsid w:val="00DE227A"/>
    <w:rsid w:val="00E61DA6"/>
    <w:rsid w:val="00EB3209"/>
    <w:rsid w:val="00F1491A"/>
    <w:rsid w:val="00F41096"/>
    <w:rsid w:val="00F52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66D84A"/>
  <w15:chartTrackingRefBased/>
  <w15:docId w15:val="{30D418DF-6C7A-40DD-96A9-0381A3FAE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6F5C"/>
    <w:pPr>
      <w:spacing w:after="0" w:line="240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139A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139A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39A6"/>
  </w:style>
  <w:style w:type="paragraph" w:styleId="Footer">
    <w:name w:val="footer"/>
    <w:basedOn w:val="Normal"/>
    <w:link w:val="FooterChar"/>
    <w:uiPriority w:val="99"/>
    <w:unhideWhenUsed/>
    <w:rsid w:val="009139A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39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an%20Rogers\Documents\Custom%20Office%20Templates\Book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Book1</Template>
  <TotalTime>1</TotalTime>
  <Pages>1</Pages>
  <Words>25</Words>
  <Characters>143</Characters>
  <Application>Microsoft Office Word</Application>
  <DocSecurity>0</DocSecurity>
  <Lines>1</Lines>
  <Paragraphs>1</Paragraphs>
  <ScaleCrop>false</ScaleCrop>
  <Company/>
  <LinksUpToDate>false</LinksUpToDate>
  <CharactersWithSpaces>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Rogers</dc:creator>
  <cp:keywords/>
  <dc:description/>
  <cp:lastModifiedBy>Ian Rogers</cp:lastModifiedBy>
  <cp:revision>1</cp:revision>
  <dcterms:created xsi:type="dcterms:W3CDTF">2025-08-15T09:54:00Z</dcterms:created>
  <dcterms:modified xsi:type="dcterms:W3CDTF">2025-08-15T09:55:00Z</dcterms:modified>
</cp:coreProperties>
</file>