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EA1C1" w14:textId="77777777" w:rsidR="00833240" w:rsidRDefault="00833240" w:rsidP="00833240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  <w:u w:val="single"/>
        </w:rPr>
        <w:t>Richard NEWEDYK</w:t>
      </w:r>
      <w:r>
        <w:rPr>
          <w:rFonts w:cs="Times New Roman"/>
          <w:szCs w:val="24"/>
        </w:rPr>
        <w:t xml:space="preserve">      (fl.1465)</w:t>
      </w:r>
    </w:p>
    <w:p w14:paraId="20401F37" w14:textId="77777777" w:rsidR="00833240" w:rsidRDefault="00833240" w:rsidP="00833240">
      <w:pPr>
        <w:pStyle w:val="NoSpacing"/>
        <w:rPr>
          <w:rFonts w:cs="Times New Roman"/>
          <w:szCs w:val="24"/>
        </w:rPr>
      </w:pPr>
    </w:p>
    <w:p w14:paraId="56FA3A00" w14:textId="77777777" w:rsidR="00833240" w:rsidRDefault="00833240" w:rsidP="00833240">
      <w:pPr>
        <w:pStyle w:val="NoSpacing"/>
        <w:rPr>
          <w:rFonts w:cs="Times New Roman"/>
          <w:szCs w:val="24"/>
        </w:rPr>
      </w:pPr>
    </w:p>
    <w:p w14:paraId="588FF49B" w14:textId="77777777" w:rsidR="00833240" w:rsidRDefault="00833240" w:rsidP="00833240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= Isabel(q.v.).</w:t>
      </w:r>
    </w:p>
    <w:p w14:paraId="25A7B9A6" w14:textId="77777777" w:rsidR="00833240" w:rsidRDefault="00833240" w:rsidP="00833240">
      <w:pPr>
        <w:pStyle w:val="NoSpacing"/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t xml:space="preserve">( </w:t>
      </w:r>
      <w:hyperlink r:id="rId6" w:history="1">
        <w:r w:rsidRPr="00BE24A6">
          <w:rPr>
            <w:rStyle w:val="Hyperlink"/>
            <w:rFonts w:cs="Times New Roman"/>
            <w:szCs w:val="24"/>
            <w:lang w:val="en-GB"/>
          </w:rPr>
          <w:t>https://waalt.uh.edu/index.php/KB27/815</w:t>
        </w:r>
      </w:hyperlink>
      <w:r>
        <w:rPr>
          <w:rFonts w:cs="Times New Roman"/>
          <w:szCs w:val="24"/>
          <w:lang w:val="en-GB"/>
        </w:rPr>
        <w:t xml:space="preserve"> )</w:t>
      </w:r>
    </w:p>
    <w:p w14:paraId="2E89D8E4" w14:textId="77777777" w:rsidR="00833240" w:rsidRDefault="00833240" w:rsidP="00833240">
      <w:pPr>
        <w:pStyle w:val="NoSpacing"/>
        <w:rPr>
          <w:rFonts w:cs="Times New Roman"/>
          <w:szCs w:val="24"/>
        </w:rPr>
      </w:pPr>
    </w:p>
    <w:p w14:paraId="79527685" w14:textId="77777777" w:rsidR="00833240" w:rsidRDefault="00833240" w:rsidP="00833240">
      <w:pPr>
        <w:pStyle w:val="NoSpacing"/>
        <w:rPr>
          <w:rFonts w:cs="Times New Roman"/>
          <w:szCs w:val="24"/>
        </w:rPr>
      </w:pPr>
    </w:p>
    <w:p w14:paraId="6B99C865" w14:textId="77777777" w:rsidR="00833240" w:rsidRDefault="00833240" w:rsidP="00833240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ab/>
        <w:t>1465</w:t>
      </w:r>
      <w:r>
        <w:rPr>
          <w:rFonts w:cs="Times New Roman"/>
          <w:szCs w:val="24"/>
        </w:rPr>
        <w:tab/>
        <w:t>They made a plaint of trespass against William Asser, cutler.   (ibid.)</w:t>
      </w:r>
    </w:p>
    <w:p w14:paraId="05A9C31B" w14:textId="77777777" w:rsidR="00833240" w:rsidRDefault="00833240" w:rsidP="00833240">
      <w:pPr>
        <w:pStyle w:val="NoSpacing"/>
        <w:rPr>
          <w:rFonts w:cs="Times New Roman"/>
          <w:szCs w:val="24"/>
        </w:rPr>
      </w:pPr>
    </w:p>
    <w:p w14:paraId="5CAE9263" w14:textId="77777777" w:rsidR="00833240" w:rsidRDefault="00833240" w:rsidP="00833240">
      <w:pPr>
        <w:pStyle w:val="NoSpacing"/>
        <w:rPr>
          <w:rFonts w:cs="Times New Roman"/>
          <w:szCs w:val="24"/>
        </w:rPr>
      </w:pPr>
    </w:p>
    <w:p w14:paraId="3032C6EB" w14:textId="77777777" w:rsidR="00833240" w:rsidRDefault="00833240" w:rsidP="00833240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2 October 2025</w:t>
      </w:r>
    </w:p>
    <w:p w14:paraId="651F6278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42D8A" w14:textId="77777777" w:rsidR="00833240" w:rsidRDefault="00833240" w:rsidP="00086E2C">
      <w:pPr>
        <w:spacing w:after="0" w:line="240" w:lineRule="auto"/>
      </w:pPr>
      <w:r>
        <w:separator/>
      </w:r>
    </w:p>
  </w:endnote>
  <w:endnote w:type="continuationSeparator" w:id="0">
    <w:p w14:paraId="0A0DCDD4" w14:textId="77777777" w:rsidR="00833240" w:rsidRDefault="00833240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E65A2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2BD19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C0E5D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C9B7D" w14:textId="77777777" w:rsidR="00833240" w:rsidRDefault="00833240" w:rsidP="00086E2C">
      <w:pPr>
        <w:spacing w:after="0" w:line="240" w:lineRule="auto"/>
      </w:pPr>
      <w:r>
        <w:separator/>
      </w:r>
    </w:p>
  </w:footnote>
  <w:footnote w:type="continuationSeparator" w:id="0">
    <w:p w14:paraId="27981074" w14:textId="77777777" w:rsidR="00833240" w:rsidRDefault="00833240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B584D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F1FD7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7A423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240"/>
    <w:rsid w:val="00086E2C"/>
    <w:rsid w:val="000A2E7A"/>
    <w:rsid w:val="002244B7"/>
    <w:rsid w:val="00314D94"/>
    <w:rsid w:val="00617568"/>
    <w:rsid w:val="006E68FA"/>
    <w:rsid w:val="00833240"/>
    <w:rsid w:val="008A6EBE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CCC2F"/>
  <w15:chartTrackingRefBased/>
  <w15:docId w15:val="{81387BFA-FEB4-44A2-B151-12D98DC6E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833240"/>
    <w:pPr>
      <w:spacing w:after="0" w:line="240" w:lineRule="auto"/>
    </w:pPr>
    <w:rPr>
      <w:rFonts w:ascii="Times New Roman" w:hAnsi="Times New Roman"/>
      <w:kern w:val="0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83324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aalt.uh.edu/index.php/KB27/815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Booknote.dotx</Template>
  <TotalTime>0</TotalTime>
  <Pages>1</Pages>
  <Words>32</Words>
  <Characters>214</Characters>
  <Application>Microsoft Office Word</Application>
  <DocSecurity>0</DocSecurity>
  <Lines>11</Lines>
  <Paragraphs>7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2025-11-22T00:04:00Z</dcterms:created>
  <dcterms:modified xsi:type="dcterms:W3CDTF">2025-11-22T00:04:00Z</dcterms:modified>
</cp:coreProperties>
</file>