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0E31F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NORTHEWOOD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fl.1488)</w:t>
      </w:r>
    </w:p>
    <w:p w14:paraId="34C6224F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Middleton, Kent.</w:t>
      </w:r>
    </w:p>
    <w:p w14:paraId="301F08E4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</w:p>
    <w:p w14:paraId="31A4E4A7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</w:p>
    <w:p w14:paraId="1DE49BA2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1488</w:t>
      </w:r>
      <w:r>
        <w:rPr>
          <w:rFonts w:cs="Times New Roman"/>
          <w:szCs w:val="24"/>
        </w:rPr>
        <w:tab/>
        <w:t>He made his Will.</w:t>
      </w:r>
    </w:p>
    <w:p w14:paraId="66335BD5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5755AC">
          <w:rPr>
            <w:rStyle w:val="Hyperlink"/>
            <w:rFonts w:cs="Times New Roman"/>
            <w:szCs w:val="24"/>
          </w:rPr>
          <w:t>https://www.kentarchaeology.org.uk/Research/Libr/Wills/NameOrder/S.htm</w:t>
        </w:r>
      </w:hyperlink>
      <w:r>
        <w:rPr>
          <w:rFonts w:cs="Times New Roman"/>
          <w:szCs w:val="24"/>
        </w:rPr>
        <w:t>)</w:t>
      </w:r>
    </w:p>
    <w:p w14:paraId="5B56ED3E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</w:p>
    <w:p w14:paraId="30D84ED2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</w:p>
    <w:p w14:paraId="7554AC52" w14:textId="77777777" w:rsidR="00F87F32" w:rsidRDefault="00F87F32" w:rsidP="00F87F32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24 July 2022</w:t>
      </w:r>
    </w:p>
    <w:p w14:paraId="2EE6B88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0783C2" w14:textId="77777777" w:rsidR="00F87F32" w:rsidRDefault="00F87F32" w:rsidP="009139A6">
      <w:r>
        <w:separator/>
      </w:r>
    </w:p>
  </w:endnote>
  <w:endnote w:type="continuationSeparator" w:id="0">
    <w:p w14:paraId="2987C31A" w14:textId="77777777" w:rsidR="00F87F32" w:rsidRDefault="00F87F3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AF28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A866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B94A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22779" w14:textId="77777777" w:rsidR="00F87F32" w:rsidRDefault="00F87F32" w:rsidP="009139A6">
      <w:r>
        <w:separator/>
      </w:r>
    </w:p>
  </w:footnote>
  <w:footnote w:type="continuationSeparator" w:id="0">
    <w:p w14:paraId="3B2FDAD1" w14:textId="77777777" w:rsidR="00F87F32" w:rsidRDefault="00F87F3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7647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1DC5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F23C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F32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  <w:rsid w:val="00F8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E3E98D"/>
  <w15:chartTrackingRefBased/>
  <w15:docId w15:val="{6E3541D6-E55A-414F-9CFF-E514702AC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F87F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kentarchaeology.org.uk/Research/Libr/Wills/NameOrder/S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2022-11-06T08:08:00Z</dcterms:created>
  <dcterms:modified xsi:type="dcterms:W3CDTF">2022-11-06T08:09:00Z</dcterms:modified>
</cp:coreProperties>
</file>