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E3943" w14:textId="77777777" w:rsidR="004B7E54" w:rsidRDefault="004B7E54" w:rsidP="004B7E54">
      <w:pPr>
        <w:pStyle w:val="NoSpacing"/>
      </w:pPr>
      <w:r>
        <w:rPr>
          <w:u w:val="single"/>
        </w:rPr>
        <w:t>Walter NORWYCH</w:t>
      </w:r>
      <w:r>
        <w:t xml:space="preserve">       (fl.1460)</w:t>
      </w:r>
    </w:p>
    <w:p w14:paraId="732788FE" w14:textId="77777777" w:rsidR="004B7E54" w:rsidRDefault="004B7E54" w:rsidP="004B7E54">
      <w:pPr>
        <w:pStyle w:val="NoSpacing"/>
      </w:pPr>
    </w:p>
    <w:p w14:paraId="4EBF6751" w14:textId="77777777" w:rsidR="004B7E54" w:rsidRDefault="004B7E54" w:rsidP="004B7E54">
      <w:pPr>
        <w:pStyle w:val="NoSpacing"/>
      </w:pPr>
    </w:p>
    <w:p w14:paraId="1FEB6FC3" w14:textId="77777777" w:rsidR="004B7E54" w:rsidRDefault="004B7E54" w:rsidP="004B7E54">
      <w:pPr>
        <w:pStyle w:val="NoSpacing"/>
      </w:pPr>
      <w:r>
        <w:tab/>
        <w:t>1460</w:t>
      </w:r>
      <w:r>
        <w:tab/>
        <w:t>Thomas Boteler(q.v.) brought a plaint of trespass and assault against him.</w:t>
      </w:r>
    </w:p>
    <w:p w14:paraId="262B3D72" w14:textId="77777777" w:rsidR="004B7E54" w:rsidRDefault="004B7E54" w:rsidP="004B7E54">
      <w:pPr>
        <w:pStyle w:val="NoSpacing"/>
      </w:pPr>
      <w:r>
        <w:tab/>
      </w:r>
      <w:r>
        <w:tab/>
      </w:r>
      <w:r>
        <w:rPr>
          <w:rFonts w:cs="Times New Roman"/>
          <w:szCs w:val="24"/>
          <w:lang w:val="en-GB"/>
        </w:rPr>
        <w:t xml:space="preserve">( </w:t>
      </w:r>
      <w:hyperlink r:id="rId6" w:history="1">
        <w:r w:rsidRPr="000C53AA">
          <w:rPr>
            <w:rStyle w:val="Hyperlink"/>
            <w:rFonts w:cs="Times New Roman"/>
            <w:szCs w:val="24"/>
            <w:lang w:val="en-GB"/>
          </w:rPr>
          <w:t>https://waalt.uh.edu/index.php/KB27/795</w:t>
        </w:r>
      </w:hyperlink>
      <w:r>
        <w:t xml:space="preserve"> )</w:t>
      </w:r>
    </w:p>
    <w:p w14:paraId="63E0FB54" w14:textId="77777777" w:rsidR="004B7E54" w:rsidRDefault="004B7E54" w:rsidP="004B7E54">
      <w:pPr>
        <w:pStyle w:val="NoSpacing"/>
      </w:pPr>
    </w:p>
    <w:p w14:paraId="4916B934" w14:textId="77777777" w:rsidR="004B7E54" w:rsidRDefault="004B7E54" w:rsidP="004B7E54">
      <w:pPr>
        <w:pStyle w:val="NoSpacing"/>
      </w:pPr>
    </w:p>
    <w:p w14:paraId="3F8F078F" w14:textId="6111889D" w:rsidR="00617568" w:rsidRPr="00086E2C" w:rsidRDefault="004B7E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28 November 2025</w:t>
      </w:r>
    </w:p>
    <w:sectPr w:rsidR="00617568" w:rsidRPr="00086E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62820" w14:textId="77777777" w:rsidR="004B7E54" w:rsidRDefault="004B7E54" w:rsidP="00086E2C">
      <w:pPr>
        <w:spacing w:after="0" w:line="240" w:lineRule="auto"/>
      </w:pPr>
      <w:r>
        <w:separator/>
      </w:r>
    </w:p>
  </w:endnote>
  <w:endnote w:type="continuationSeparator" w:id="0">
    <w:p w14:paraId="3E2D6145" w14:textId="77777777" w:rsidR="004B7E54" w:rsidRDefault="004B7E54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DFB69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EA303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>Compilation copywrite I.S.Rogers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869C3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397F3E" w14:textId="77777777" w:rsidR="004B7E54" w:rsidRDefault="004B7E54" w:rsidP="00086E2C">
      <w:pPr>
        <w:spacing w:after="0" w:line="240" w:lineRule="auto"/>
      </w:pPr>
      <w:r>
        <w:separator/>
      </w:r>
    </w:p>
  </w:footnote>
  <w:footnote w:type="continuationSeparator" w:id="0">
    <w:p w14:paraId="7025F848" w14:textId="77777777" w:rsidR="004B7E54" w:rsidRDefault="004B7E54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5429D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7C20D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71A96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E54"/>
    <w:rsid w:val="00086E2C"/>
    <w:rsid w:val="000A2E7A"/>
    <w:rsid w:val="002244B7"/>
    <w:rsid w:val="00314D94"/>
    <w:rsid w:val="004B7E54"/>
    <w:rsid w:val="00617568"/>
    <w:rsid w:val="006E68FA"/>
    <w:rsid w:val="00D429EF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124CE"/>
  <w15:chartTrackingRefBased/>
  <w15:docId w15:val="{D6F69F02-AE20-4E51-AD8A-B52CA7C84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4B7E54"/>
    <w:pPr>
      <w:spacing w:after="0" w:line="240" w:lineRule="auto"/>
    </w:pPr>
    <w:rPr>
      <w:rFonts w:ascii="Times New Roman" w:hAnsi="Times New Roman"/>
      <w:kern w:val="0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4B7E5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aalt.uh.edu/index.php/KB27/795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Booknote.dotx</Template>
  <TotalTime>1</TotalTime>
  <Pages>1</Pages>
  <Words>30</Words>
  <Characters>204</Characters>
  <Application>Microsoft Office Word</Application>
  <DocSecurity>0</DocSecurity>
  <Lines>12</Lines>
  <Paragraphs>6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2025-11-28T22:56:00Z</dcterms:created>
  <dcterms:modified xsi:type="dcterms:W3CDTF">2025-11-28T22:57:00Z</dcterms:modified>
</cp:coreProperties>
</file>