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DEB9BE" w14:textId="77777777" w:rsidR="000504F4" w:rsidRDefault="000504F4" w:rsidP="000504F4">
      <w:pPr>
        <w:pStyle w:val="NoSpacing"/>
      </w:pPr>
      <w:r>
        <w:rPr>
          <w:u w:val="single"/>
        </w:rPr>
        <w:t>Robert PARK</w:t>
      </w:r>
      <w:r>
        <w:t xml:space="preserve">        (fl.1461)</w:t>
      </w:r>
    </w:p>
    <w:p w14:paraId="6A887EF2" w14:textId="77777777" w:rsidR="000504F4" w:rsidRDefault="000504F4" w:rsidP="000504F4">
      <w:pPr>
        <w:pStyle w:val="NoSpacing"/>
      </w:pPr>
    </w:p>
    <w:p w14:paraId="117AEA5A" w14:textId="77777777" w:rsidR="000504F4" w:rsidRDefault="000504F4" w:rsidP="000504F4">
      <w:pPr>
        <w:pStyle w:val="NoSpacing"/>
      </w:pPr>
    </w:p>
    <w:p w14:paraId="337D2968" w14:textId="77777777" w:rsidR="000504F4" w:rsidRDefault="000504F4" w:rsidP="000504F4">
      <w:pPr>
        <w:pStyle w:val="NoSpacing"/>
      </w:pPr>
      <w:r>
        <w:t xml:space="preserve">  7 Sep.1461</w:t>
      </w:r>
      <w:r>
        <w:tab/>
        <w:t>He was appointed gauger of the port of Bristol.</w:t>
      </w:r>
    </w:p>
    <w:p w14:paraId="63AA42C9" w14:textId="77777777" w:rsidR="000504F4" w:rsidRDefault="000504F4" w:rsidP="000504F4">
      <w:pPr>
        <w:pStyle w:val="NoSpacing"/>
      </w:pPr>
      <w:r>
        <w:tab/>
      </w:r>
      <w:r>
        <w:tab/>
        <w:t>(C.P.R. 1461-67 p.437)</w:t>
      </w:r>
    </w:p>
    <w:p w14:paraId="15D10837" w14:textId="77777777" w:rsidR="000504F4" w:rsidRDefault="000504F4" w:rsidP="000504F4">
      <w:pPr>
        <w:pStyle w:val="NoSpacing"/>
      </w:pPr>
    </w:p>
    <w:p w14:paraId="0F34EEBD" w14:textId="77777777" w:rsidR="000504F4" w:rsidRDefault="000504F4" w:rsidP="000504F4">
      <w:pPr>
        <w:pStyle w:val="NoSpacing"/>
      </w:pPr>
    </w:p>
    <w:p w14:paraId="7CB78A72" w14:textId="77777777" w:rsidR="000504F4" w:rsidRDefault="000504F4" w:rsidP="000504F4">
      <w:pPr>
        <w:pStyle w:val="NoSpacing"/>
      </w:pPr>
      <w:r>
        <w:t>3 August 2025</w:t>
      </w:r>
    </w:p>
    <w:p w14:paraId="69277642" w14:textId="77777777" w:rsidR="00BA00AB" w:rsidRPr="00EB3209" w:rsidRDefault="00BA00AB" w:rsidP="009139A6">
      <w:pPr>
        <w:pStyle w:val="NoSpacing"/>
        <w:rPr>
          <w:rFonts w:cs="Times New Roman"/>
          <w:szCs w:val="24"/>
        </w:rPr>
      </w:pPr>
    </w:p>
    <w:sectPr w:rsidR="00BA00AB" w:rsidRPr="00EB320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7E0017" w14:textId="77777777" w:rsidR="000504F4" w:rsidRDefault="000504F4" w:rsidP="009139A6">
      <w:r>
        <w:separator/>
      </w:r>
    </w:p>
  </w:endnote>
  <w:endnote w:type="continuationSeparator" w:id="0">
    <w:p w14:paraId="3ADB4C0E" w14:textId="77777777" w:rsidR="000504F4" w:rsidRDefault="000504F4" w:rsidP="00913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FB69D" w14:textId="77777777" w:rsidR="009139A6" w:rsidRDefault="009139A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BCEC2" w14:textId="77777777" w:rsidR="009139A6" w:rsidRPr="009139A6" w:rsidRDefault="009139A6">
    <w:pPr>
      <w:pStyle w:val="Footer"/>
      <w:rPr>
        <w:rFonts w:cs="Times New Roman"/>
      </w:rPr>
    </w:pPr>
    <w:r w:rsidRPr="009139A6">
      <w:rPr>
        <w:rFonts w:cs="Times New Roman"/>
      </w:rPr>
      <w:t xml:space="preserve">Compilation copyright </w:t>
    </w:r>
    <w:proofErr w:type="spellStart"/>
    <w:r w:rsidRPr="009139A6">
      <w:rPr>
        <w:rFonts w:cs="Times New Roman"/>
      </w:rPr>
      <w:t>I.S.Rogers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45C03" w14:textId="77777777" w:rsidR="009139A6" w:rsidRDefault="009139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2BF757" w14:textId="77777777" w:rsidR="000504F4" w:rsidRDefault="000504F4" w:rsidP="009139A6">
      <w:r>
        <w:separator/>
      </w:r>
    </w:p>
  </w:footnote>
  <w:footnote w:type="continuationSeparator" w:id="0">
    <w:p w14:paraId="6E74227F" w14:textId="77777777" w:rsidR="000504F4" w:rsidRDefault="000504F4" w:rsidP="009139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50B1B7" w14:textId="77777777" w:rsidR="009139A6" w:rsidRDefault="009139A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7EC4FB" w14:textId="77777777" w:rsidR="009139A6" w:rsidRDefault="009139A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5B88F" w14:textId="77777777" w:rsidR="009139A6" w:rsidRDefault="009139A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4F4"/>
    <w:rsid w:val="000504F4"/>
    <w:rsid w:val="000666E0"/>
    <w:rsid w:val="000A2E7A"/>
    <w:rsid w:val="001307AC"/>
    <w:rsid w:val="00190DFA"/>
    <w:rsid w:val="002510B7"/>
    <w:rsid w:val="00270799"/>
    <w:rsid w:val="002737D5"/>
    <w:rsid w:val="00357E4A"/>
    <w:rsid w:val="0050418F"/>
    <w:rsid w:val="005C130B"/>
    <w:rsid w:val="00826F5C"/>
    <w:rsid w:val="009139A6"/>
    <w:rsid w:val="009345A1"/>
    <w:rsid w:val="009411C2"/>
    <w:rsid w:val="009448BB"/>
    <w:rsid w:val="00946A41"/>
    <w:rsid w:val="00947624"/>
    <w:rsid w:val="00A3176C"/>
    <w:rsid w:val="00A47C87"/>
    <w:rsid w:val="00AE65F8"/>
    <w:rsid w:val="00BA00AB"/>
    <w:rsid w:val="00C71834"/>
    <w:rsid w:val="00CB4ED9"/>
    <w:rsid w:val="00D72F1F"/>
    <w:rsid w:val="00DE227A"/>
    <w:rsid w:val="00E61DA6"/>
    <w:rsid w:val="00EB3209"/>
    <w:rsid w:val="00F1491A"/>
    <w:rsid w:val="00F41096"/>
    <w:rsid w:val="00F52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B270BB"/>
  <w15:chartTrackingRefBased/>
  <w15:docId w15:val="{FA4BE083-A611-44B2-8AB4-D43CF485D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F5C"/>
    <w:pPr>
      <w:spacing w:after="0" w:line="240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139A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139A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39A6"/>
  </w:style>
  <w:style w:type="paragraph" w:styleId="Footer">
    <w:name w:val="footer"/>
    <w:basedOn w:val="Normal"/>
    <w:link w:val="FooterChar"/>
    <w:uiPriority w:val="99"/>
    <w:unhideWhenUsed/>
    <w:rsid w:val="009139A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39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an%20Rogers\Documents\Custom%20Office%20Templates\Book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Book1</Template>
  <TotalTime>1</TotalTime>
  <Pages>1</Pages>
  <Words>20</Words>
  <Characters>114</Characters>
  <Application>Microsoft Office Word</Application>
  <DocSecurity>0</DocSecurity>
  <Lines>1</Lines>
  <Paragraphs>1</Paragraphs>
  <ScaleCrop>false</ScaleCrop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Rogers</dc:creator>
  <cp:keywords/>
  <dc:description/>
  <cp:lastModifiedBy>Ian Rogers</cp:lastModifiedBy>
  <cp:revision>1</cp:revision>
  <dcterms:created xsi:type="dcterms:W3CDTF">2025-08-03T17:07:00Z</dcterms:created>
  <dcterms:modified xsi:type="dcterms:W3CDTF">2025-08-03T17:08:00Z</dcterms:modified>
</cp:coreProperties>
</file>