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D435" w14:textId="77777777" w:rsidR="00813388" w:rsidRDefault="00813388" w:rsidP="00813388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u w:val="single"/>
          <w:lang w:val="en-US"/>
        </w:rPr>
        <w:t>Henry de PARRE</w:t>
      </w:r>
      <w:r>
        <w:rPr>
          <w:rFonts w:ascii="Times New Roman" w:hAnsi="Times New Roman" w:cs="Times New Roman"/>
          <w:lang w:val="en-US"/>
        </w:rPr>
        <w:t xml:space="preserve">        (fl.1419)</w:t>
      </w:r>
    </w:p>
    <w:p w14:paraId="481BAF53" w14:textId="77777777" w:rsidR="00813388" w:rsidRDefault="00813388" w:rsidP="00813388">
      <w:pPr>
        <w:pStyle w:val="NoSpacing"/>
        <w:rPr>
          <w:rFonts w:ascii="Times New Roman" w:hAnsi="Times New Roman" w:cs="Times New Roman"/>
          <w:lang w:val="en-US"/>
        </w:rPr>
      </w:pPr>
    </w:p>
    <w:p w14:paraId="6921D439" w14:textId="77777777" w:rsidR="00813388" w:rsidRDefault="00813388" w:rsidP="00813388">
      <w:pPr>
        <w:pStyle w:val="NoSpacing"/>
        <w:rPr>
          <w:rFonts w:ascii="Times New Roman" w:hAnsi="Times New Roman" w:cs="Times New Roman"/>
          <w:lang w:val="en-US"/>
        </w:rPr>
      </w:pPr>
    </w:p>
    <w:p w14:paraId="51D77D13" w14:textId="77777777" w:rsidR="00813388" w:rsidRDefault="00813388" w:rsidP="00813388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7 Mar.1419</w:t>
      </w:r>
      <w:r>
        <w:rPr>
          <w:rFonts w:ascii="Times New Roman" w:hAnsi="Times New Roman" w:cs="Times New Roman"/>
          <w:lang w:val="en-US"/>
        </w:rPr>
        <w:tab/>
        <w:t>He appears on the muster roll of the company going to reinforce the</w:t>
      </w:r>
    </w:p>
    <w:p w14:paraId="52E63118" w14:textId="77777777" w:rsidR="00813388" w:rsidRDefault="00813388" w:rsidP="00813388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Calais garrison under the command of Sir John Savage(q.v.).</w:t>
      </w:r>
    </w:p>
    <w:p w14:paraId="63F654D6" w14:textId="77777777" w:rsidR="00813388" w:rsidRDefault="00813388" w:rsidP="00813388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(T.N.A. ref. E101/49/23, m2)</w:t>
      </w:r>
    </w:p>
    <w:p w14:paraId="7C217DE4" w14:textId="77777777" w:rsidR="00813388" w:rsidRDefault="00813388" w:rsidP="00813388">
      <w:pPr>
        <w:pStyle w:val="NoSpacing"/>
        <w:rPr>
          <w:rFonts w:ascii="Times New Roman" w:hAnsi="Times New Roman" w:cs="Times New Roman"/>
          <w:lang w:val="en-US"/>
        </w:rPr>
      </w:pPr>
    </w:p>
    <w:p w14:paraId="2BE7801A" w14:textId="77777777" w:rsidR="00813388" w:rsidRDefault="00813388" w:rsidP="00813388">
      <w:pPr>
        <w:pStyle w:val="NoSpacing"/>
        <w:rPr>
          <w:rFonts w:ascii="Times New Roman" w:hAnsi="Times New Roman" w:cs="Times New Roman"/>
          <w:lang w:val="en-US"/>
        </w:rPr>
      </w:pPr>
    </w:p>
    <w:p w14:paraId="6B2A2B0D" w14:textId="77777777" w:rsidR="00813388" w:rsidRDefault="00813388" w:rsidP="00813388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23 December 2025</w:t>
      </w:r>
    </w:p>
    <w:p w14:paraId="476D9BF5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A5ED1" w14:textId="77777777" w:rsidR="00ED031D" w:rsidRDefault="00ED031D" w:rsidP="00086E2C">
      <w:pPr>
        <w:spacing w:after="0" w:line="240" w:lineRule="auto"/>
      </w:pPr>
      <w:r>
        <w:separator/>
      </w:r>
    </w:p>
  </w:endnote>
  <w:endnote w:type="continuationSeparator" w:id="0">
    <w:p w14:paraId="46D48826" w14:textId="77777777" w:rsidR="00ED031D" w:rsidRDefault="00ED031D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7F0EB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EDF60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1B230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26B51" w14:textId="77777777" w:rsidR="00ED031D" w:rsidRDefault="00ED031D" w:rsidP="00086E2C">
      <w:pPr>
        <w:spacing w:after="0" w:line="240" w:lineRule="auto"/>
      </w:pPr>
      <w:r>
        <w:separator/>
      </w:r>
    </w:p>
  </w:footnote>
  <w:footnote w:type="continuationSeparator" w:id="0">
    <w:p w14:paraId="1118C82B" w14:textId="77777777" w:rsidR="00ED031D" w:rsidRDefault="00ED031D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935CA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7E02F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7EA64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388"/>
    <w:rsid w:val="00086E2C"/>
    <w:rsid w:val="000A2E7A"/>
    <w:rsid w:val="002244B7"/>
    <w:rsid w:val="00314D94"/>
    <w:rsid w:val="00617568"/>
    <w:rsid w:val="006E68FA"/>
    <w:rsid w:val="00813388"/>
    <w:rsid w:val="00ED031D"/>
    <w:rsid w:val="00ED3A55"/>
    <w:rsid w:val="00F1577C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9C6A7"/>
  <w15:chartTrackingRefBased/>
  <w15:docId w15:val="{79BC9F2F-3386-421D-9B15-6612B4B7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8133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0</TotalTime>
  <Pages>1</Pages>
  <Words>38</Words>
  <Characters>190</Characters>
  <Application>Microsoft Office Word</Application>
  <DocSecurity>0</DocSecurity>
  <Lines>10</Lines>
  <Paragraphs>6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2025-12-26T12:12:00Z</dcterms:created>
  <dcterms:modified xsi:type="dcterms:W3CDTF">2025-12-26T12:12:00Z</dcterms:modified>
</cp:coreProperties>
</file>