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2A665D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John PARSON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fl.1418)</w:t>
      </w:r>
    </w:p>
    <w:p w14:paraId="48A5F8F8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of </w:t>
      </w:r>
      <w:proofErr w:type="spellStart"/>
      <w:r>
        <w:rPr>
          <w:rFonts w:cs="Times New Roman"/>
          <w:szCs w:val="24"/>
        </w:rPr>
        <w:t>Edythorpe</w:t>
      </w:r>
      <w:proofErr w:type="spellEnd"/>
      <w:r>
        <w:rPr>
          <w:rFonts w:cs="Times New Roman"/>
          <w:szCs w:val="24"/>
        </w:rPr>
        <w:t>.</w:t>
      </w:r>
    </w:p>
    <w:p w14:paraId="224D0D40" w14:textId="77777777" w:rsidR="00FB33D5" w:rsidRDefault="00FB33D5" w:rsidP="00FB33D5">
      <w:pPr>
        <w:pStyle w:val="NoSpacing"/>
        <w:rPr>
          <w:rFonts w:cs="Times New Roman"/>
          <w:szCs w:val="24"/>
        </w:rPr>
      </w:pPr>
    </w:p>
    <w:p w14:paraId="01020AD9" w14:textId="77777777" w:rsidR="00FB33D5" w:rsidRDefault="00FB33D5" w:rsidP="00FB33D5">
      <w:pPr>
        <w:pStyle w:val="NoSpacing"/>
        <w:rPr>
          <w:rFonts w:cs="Times New Roman"/>
          <w:szCs w:val="24"/>
        </w:rPr>
      </w:pPr>
    </w:p>
    <w:p w14:paraId="4666DBF5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 ca.</w:t>
      </w:r>
      <w:r>
        <w:rPr>
          <w:rFonts w:cs="Times New Roman"/>
          <w:szCs w:val="24"/>
        </w:rPr>
        <w:tab/>
        <w:t>1418</w:t>
      </w:r>
      <w:r>
        <w:rPr>
          <w:rFonts w:cs="Times New Roman"/>
          <w:szCs w:val="24"/>
        </w:rPr>
        <w:tab/>
        <w:t xml:space="preserve">He and others went to North Walsham and </w:t>
      </w:r>
      <w:proofErr w:type="gramStart"/>
      <w:r>
        <w:rPr>
          <w:rFonts w:cs="Times New Roman"/>
          <w:szCs w:val="24"/>
        </w:rPr>
        <w:t>entered into</w:t>
      </w:r>
      <w:proofErr w:type="gramEnd"/>
      <w:r>
        <w:rPr>
          <w:rFonts w:cs="Times New Roman"/>
          <w:szCs w:val="24"/>
        </w:rPr>
        <w:t xml:space="preserve"> the pastures of the</w:t>
      </w:r>
    </w:p>
    <w:p w14:paraId="73111786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Abbot with their cattle, fed and trod it down, to damage of 40s, fished his</w:t>
      </w:r>
    </w:p>
    <w:p w14:paraId="71C06CF5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ponds etc. and took 200 roach, 200 perch and 300 eels, to the value of </w:t>
      </w:r>
    </w:p>
    <w:p w14:paraId="7E20E7D0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100s and carried them away.</w:t>
      </w:r>
    </w:p>
    <w:p w14:paraId="4F6A1DA8" w14:textId="77777777" w:rsidR="00FB33D5" w:rsidRDefault="00FB33D5" w:rsidP="00FB33D5">
      <w:pPr>
        <w:pStyle w:val="NoSpacing"/>
        <w:ind w:left="720" w:firstLine="720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 xml:space="preserve">(“An Essay Towards a Topographical History of the County of Norfolk” </w:t>
      </w:r>
    </w:p>
    <w:p w14:paraId="3500A30E" w14:textId="77777777" w:rsidR="00FB33D5" w:rsidRDefault="00FB33D5" w:rsidP="00FB33D5">
      <w:pPr>
        <w:pStyle w:val="NoSpacing"/>
        <w:ind w:left="720" w:firstLine="720"/>
        <w:rPr>
          <w:rFonts w:cs="Times New Roman"/>
          <w:szCs w:val="24"/>
        </w:rPr>
      </w:pPr>
      <w:r w:rsidRPr="00CE34CC">
        <w:rPr>
          <w:rFonts w:cs="Times New Roman"/>
          <w:szCs w:val="24"/>
        </w:rPr>
        <w:t>vol.</w:t>
      </w:r>
      <w:r>
        <w:rPr>
          <w:rFonts w:cs="Times New Roman"/>
          <w:szCs w:val="24"/>
        </w:rPr>
        <w:t>11</w:t>
      </w:r>
      <w:r w:rsidRPr="00CE34CC">
        <w:rPr>
          <w:rFonts w:cs="Times New Roman"/>
          <w:szCs w:val="24"/>
        </w:rPr>
        <w:t xml:space="preserve"> pp.</w:t>
      </w:r>
      <w:r>
        <w:rPr>
          <w:rFonts w:cs="Times New Roman"/>
          <w:szCs w:val="24"/>
        </w:rPr>
        <w:t xml:space="preserve">70-3, </w:t>
      </w:r>
      <w:r w:rsidRPr="00CE34CC">
        <w:rPr>
          <w:rFonts w:cs="Times New Roman"/>
          <w:szCs w:val="24"/>
        </w:rPr>
        <w:t xml:space="preserve">Francis </w:t>
      </w:r>
      <w:proofErr w:type="spellStart"/>
      <w:r w:rsidRPr="00CE34CC">
        <w:rPr>
          <w:rFonts w:cs="Times New Roman"/>
          <w:szCs w:val="24"/>
        </w:rPr>
        <w:t>Blomefield</w:t>
      </w:r>
      <w:proofErr w:type="spellEnd"/>
      <w:r w:rsidRPr="00CE34CC">
        <w:rPr>
          <w:rFonts w:cs="Times New Roman"/>
          <w:szCs w:val="24"/>
        </w:rPr>
        <w:t>)</w:t>
      </w:r>
    </w:p>
    <w:p w14:paraId="747C0E93" w14:textId="77777777" w:rsidR="00FB33D5" w:rsidRDefault="00FB33D5" w:rsidP="00FB33D5">
      <w:pPr>
        <w:pStyle w:val="NoSpacing"/>
        <w:rPr>
          <w:rFonts w:cs="Times New Roman"/>
          <w:szCs w:val="24"/>
        </w:rPr>
      </w:pPr>
    </w:p>
    <w:p w14:paraId="564809F9" w14:textId="77777777" w:rsidR="00FB33D5" w:rsidRDefault="00FB33D5" w:rsidP="00FB33D5">
      <w:pPr>
        <w:pStyle w:val="NoSpacing"/>
        <w:rPr>
          <w:rFonts w:cs="Times New Roman"/>
          <w:szCs w:val="24"/>
        </w:rPr>
      </w:pPr>
    </w:p>
    <w:p w14:paraId="24B376F1" w14:textId="77777777" w:rsidR="00FB33D5" w:rsidRDefault="00FB33D5" w:rsidP="00FB33D5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31 January 2024</w:t>
      </w:r>
    </w:p>
    <w:p w14:paraId="647216A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E646B3" w14:textId="77777777" w:rsidR="00FB33D5" w:rsidRDefault="00FB33D5" w:rsidP="009139A6">
      <w:r>
        <w:separator/>
      </w:r>
    </w:p>
  </w:endnote>
  <w:endnote w:type="continuationSeparator" w:id="0">
    <w:p w14:paraId="676A0189" w14:textId="77777777" w:rsidR="00FB33D5" w:rsidRDefault="00FB33D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7B2B9D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A38DDE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94203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636769" w14:textId="77777777" w:rsidR="00FB33D5" w:rsidRDefault="00FB33D5" w:rsidP="009139A6">
      <w:r>
        <w:separator/>
      </w:r>
    </w:p>
  </w:footnote>
  <w:footnote w:type="continuationSeparator" w:id="0">
    <w:p w14:paraId="548F3E41" w14:textId="77777777" w:rsidR="00FB33D5" w:rsidRDefault="00FB33D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031A66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65E5C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16CAB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33D5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  <w:rsid w:val="00FB3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B46671"/>
  <w15:chartTrackingRefBased/>
  <w15:docId w15:val="{48805597-0180-4E0F-A239-C0ED7891DE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65</Words>
  <Characters>371</Characters>
  <Application>Microsoft Office Word</Application>
  <DocSecurity>0</DocSecurity>
  <Lines>3</Lines>
  <Paragraphs>1</Paragraphs>
  <ScaleCrop>false</ScaleCrop>
  <Company/>
  <LinksUpToDate>false</LinksUpToDate>
  <CharactersWithSpaces>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2024-01-31T21:15:00Z</dcterms:created>
  <dcterms:modified xsi:type="dcterms:W3CDTF">2024-01-31T21:15:00Z</dcterms:modified>
</cp:coreProperties>
</file>