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789E16" w14:textId="77777777" w:rsidR="00C41299" w:rsidRDefault="00C41299" w:rsidP="00C41299">
      <w:pPr>
        <w:pStyle w:val="NoSpacing"/>
      </w:pPr>
      <w:r w:rsidRPr="00C41299">
        <w:rPr>
          <w:u w:val="single"/>
        </w:rPr>
        <w:t>Richard PARSONS</w:t>
      </w:r>
      <w:r>
        <w:t xml:space="preserve">  </w:t>
      </w:r>
      <w:proofErr w:type="gramStart"/>
      <w:r>
        <w:t xml:space="preserve">   (</w:t>
      </w:r>
      <w:proofErr w:type="gramEnd"/>
      <w:r>
        <w:t>fl.1485)</w:t>
      </w:r>
    </w:p>
    <w:p w14:paraId="05557D60" w14:textId="77777777" w:rsidR="00C41299" w:rsidRDefault="00C41299" w:rsidP="00C41299">
      <w:pPr>
        <w:pStyle w:val="NoSpacing"/>
      </w:pPr>
      <w:r>
        <w:t>Chaplain.</w:t>
      </w:r>
    </w:p>
    <w:p w14:paraId="3BB77503" w14:textId="77777777" w:rsidR="00C41299" w:rsidRDefault="00C41299" w:rsidP="00C41299">
      <w:pPr>
        <w:pStyle w:val="NoSpacing"/>
      </w:pPr>
    </w:p>
    <w:p w14:paraId="0810C338" w14:textId="77777777" w:rsidR="00C41299" w:rsidRDefault="00C41299" w:rsidP="00C41299">
      <w:pPr>
        <w:pStyle w:val="NoSpacing"/>
      </w:pPr>
    </w:p>
    <w:p w14:paraId="061DE7A1" w14:textId="77777777" w:rsidR="00C41299" w:rsidRDefault="00C41299" w:rsidP="00C41299">
      <w:pPr>
        <w:pStyle w:val="NoSpacing"/>
      </w:pPr>
      <w:r>
        <w:t>10 Jan.1485</w:t>
      </w:r>
      <w:r>
        <w:tab/>
        <w:t>He was collated to the chapel in the chantry by the bridge at Ferrybridge.</w:t>
      </w:r>
    </w:p>
    <w:p w14:paraId="444BCC60" w14:textId="77777777" w:rsidR="00C41299" w:rsidRDefault="00C41299" w:rsidP="00C41299">
      <w:pPr>
        <w:pStyle w:val="NoSpacing"/>
        <w:ind w:left="1440"/>
      </w:pPr>
      <w:r w:rsidRPr="00771D70">
        <w:t xml:space="preserve">(“The Register of Thomas Rotherham, Archbishop of York 1480-1500 vol.1” ed. Eric </w:t>
      </w:r>
      <w:proofErr w:type="spellStart"/>
      <w:proofErr w:type="gramStart"/>
      <w:r w:rsidRPr="00771D70">
        <w:t>E.Barker</w:t>
      </w:r>
      <w:proofErr w:type="spellEnd"/>
      <w:proofErr w:type="gramEnd"/>
      <w:r w:rsidRPr="00771D70">
        <w:t>, pub. The Canterbury and York Society, 1974, p.9</w:t>
      </w:r>
      <w:r>
        <w:t>4</w:t>
      </w:r>
      <w:r w:rsidRPr="00771D70">
        <w:t>)</w:t>
      </w:r>
    </w:p>
    <w:p w14:paraId="2AEC6441" w14:textId="77777777" w:rsidR="00C41299" w:rsidRDefault="00C41299" w:rsidP="00C41299">
      <w:pPr>
        <w:pStyle w:val="NoSpacing"/>
      </w:pPr>
    </w:p>
    <w:p w14:paraId="49CEE23C" w14:textId="77777777" w:rsidR="00C41299" w:rsidRDefault="00C41299" w:rsidP="00C41299">
      <w:pPr>
        <w:pStyle w:val="NoSpacing"/>
      </w:pPr>
    </w:p>
    <w:p w14:paraId="20CA02B9" w14:textId="77777777" w:rsidR="00C41299" w:rsidRPr="00080F33" w:rsidRDefault="00C41299" w:rsidP="00C41299">
      <w:pPr>
        <w:pStyle w:val="NoSpacing"/>
      </w:pPr>
      <w:r>
        <w:t>20 September 2023</w:t>
      </w:r>
    </w:p>
    <w:p w14:paraId="6ACE2375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549189" w14:textId="77777777" w:rsidR="00C41299" w:rsidRDefault="00C41299" w:rsidP="009139A6">
      <w:r>
        <w:separator/>
      </w:r>
    </w:p>
  </w:endnote>
  <w:endnote w:type="continuationSeparator" w:id="0">
    <w:p w14:paraId="18C9EC19" w14:textId="77777777" w:rsidR="00C41299" w:rsidRDefault="00C41299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9A5B9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856F10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A7673D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1D4B94" w14:textId="77777777" w:rsidR="00C41299" w:rsidRDefault="00C41299" w:rsidP="009139A6">
      <w:r>
        <w:separator/>
      </w:r>
    </w:p>
  </w:footnote>
  <w:footnote w:type="continuationSeparator" w:id="0">
    <w:p w14:paraId="15C5D958" w14:textId="77777777" w:rsidR="00C41299" w:rsidRDefault="00C41299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692EA2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C2C76C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767CBA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299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41299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677AF"/>
  <w15:chartTrackingRefBased/>
  <w15:docId w15:val="{B285E936-5BD5-4ACE-80CD-D5986716C0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43</Words>
  <Characters>248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2024-01-26T21:02:00Z</dcterms:created>
  <dcterms:modified xsi:type="dcterms:W3CDTF">2024-01-26T21:02:00Z</dcterms:modified>
</cp:coreProperties>
</file>