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00348D" w14:textId="77777777" w:rsidR="00D333AB" w:rsidRDefault="00D333AB" w:rsidP="00D333AB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Philippa PASSELEWE</w:t>
      </w:r>
      <w:r>
        <w:rPr>
          <w:rFonts w:cs="Times New Roman"/>
          <w:szCs w:val="24"/>
        </w:rPr>
        <w:t xml:space="preserve">  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fl.1402)</w:t>
      </w:r>
    </w:p>
    <w:p w14:paraId="42ECC8CF" w14:textId="77777777" w:rsidR="00D333AB" w:rsidRDefault="00D333AB" w:rsidP="00D333AB">
      <w:pPr>
        <w:pStyle w:val="NoSpacing"/>
        <w:rPr>
          <w:rFonts w:cs="Times New Roman"/>
          <w:szCs w:val="24"/>
        </w:rPr>
      </w:pPr>
    </w:p>
    <w:p w14:paraId="10E080E6" w14:textId="77777777" w:rsidR="00D333AB" w:rsidRDefault="00D333AB" w:rsidP="00D333AB">
      <w:pPr>
        <w:pStyle w:val="NoSpacing"/>
        <w:rPr>
          <w:rFonts w:cs="Times New Roman"/>
          <w:szCs w:val="24"/>
        </w:rPr>
      </w:pPr>
    </w:p>
    <w:p w14:paraId="0FBDA6EA" w14:textId="77777777" w:rsidR="00D333AB" w:rsidRDefault="00D333AB" w:rsidP="00D333AB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14 May1402</w:t>
      </w:r>
      <w:r>
        <w:rPr>
          <w:rFonts w:cs="Times New Roman"/>
          <w:szCs w:val="24"/>
        </w:rPr>
        <w:tab/>
        <w:t xml:space="preserve">She was godmother of John Marney(q.v.) when he was </w:t>
      </w:r>
      <w:proofErr w:type="spellStart"/>
      <w:proofErr w:type="gramStart"/>
      <w:r>
        <w:rPr>
          <w:rFonts w:cs="Times New Roman"/>
          <w:szCs w:val="24"/>
        </w:rPr>
        <w:t>baptised</w:t>
      </w:r>
      <w:proofErr w:type="spellEnd"/>
      <w:proofErr w:type="gramEnd"/>
    </w:p>
    <w:p w14:paraId="79B90AB0" w14:textId="77777777" w:rsidR="00D333AB" w:rsidRDefault="00D333AB" w:rsidP="00D333AB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in Layer Marney Church.    (Ricardian XXXII pp.183-4)</w:t>
      </w:r>
    </w:p>
    <w:p w14:paraId="4ADBFE2B" w14:textId="77777777" w:rsidR="00D333AB" w:rsidRDefault="00D333AB" w:rsidP="00D333AB">
      <w:pPr>
        <w:pStyle w:val="NoSpacing"/>
        <w:rPr>
          <w:rFonts w:cs="Times New Roman"/>
          <w:szCs w:val="24"/>
        </w:rPr>
      </w:pPr>
    </w:p>
    <w:p w14:paraId="74B297C0" w14:textId="77777777" w:rsidR="00D333AB" w:rsidRDefault="00D333AB" w:rsidP="00D333AB">
      <w:pPr>
        <w:pStyle w:val="NoSpacing"/>
        <w:rPr>
          <w:rFonts w:cs="Times New Roman"/>
          <w:szCs w:val="24"/>
        </w:rPr>
      </w:pPr>
    </w:p>
    <w:p w14:paraId="0274A2AE" w14:textId="77777777" w:rsidR="00D333AB" w:rsidRDefault="00D333AB" w:rsidP="00D333AB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16 March 2024</w:t>
      </w:r>
    </w:p>
    <w:p w14:paraId="357AEDFE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EF22B9" w14:textId="77777777" w:rsidR="00D333AB" w:rsidRDefault="00D333AB" w:rsidP="009139A6">
      <w:r>
        <w:separator/>
      </w:r>
    </w:p>
  </w:endnote>
  <w:endnote w:type="continuationSeparator" w:id="0">
    <w:p w14:paraId="3FA98FEC" w14:textId="77777777" w:rsidR="00D333AB" w:rsidRDefault="00D333AB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5D9048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1FA882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3FEDE8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8A040E" w14:textId="77777777" w:rsidR="00D333AB" w:rsidRDefault="00D333AB" w:rsidP="009139A6">
      <w:r>
        <w:separator/>
      </w:r>
    </w:p>
  </w:footnote>
  <w:footnote w:type="continuationSeparator" w:id="0">
    <w:p w14:paraId="6D210EB4" w14:textId="77777777" w:rsidR="00D333AB" w:rsidRDefault="00D333AB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73B058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66E94D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B0347C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33AB"/>
    <w:rsid w:val="000666E0"/>
    <w:rsid w:val="002510B7"/>
    <w:rsid w:val="00270799"/>
    <w:rsid w:val="005C130B"/>
    <w:rsid w:val="00826F5C"/>
    <w:rsid w:val="009139A6"/>
    <w:rsid w:val="009411C2"/>
    <w:rsid w:val="009448BB"/>
    <w:rsid w:val="00947624"/>
    <w:rsid w:val="00A3176C"/>
    <w:rsid w:val="00AE65F8"/>
    <w:rsid w:val="00BA00AB"/>
    <w:rsid w:val="00C71834"/>
    <w:rsid w:val="00CB4ED9"/>
    <w:rsid w:val="00D333AB"/>
    <w:rsid w:val="00E61DA6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F63EF7"/>
  <w15:chartTrackingRefBased/>
  <w15:docId w15:val="{809783D4-56AF-4AC5-8BB8-2A307F329B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</TotalTime>
  <Pages>1</Pages>
  <Words>27</Words>
  <Characters>155</Characters>
  <Application>Microsoft Office Word</Application>
  <DocSecurity>0</DocSecurity>
  <Lines>1</Lines>
  <Paragraphs>1</Paragraphs>
  <ScaleCrop>false</ScaleCrop>
  <Company/>
  <LinksUpToDate>false</LinksUpToDate>
  <CharactersWithSpaces>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2024-03-17T07:45:00Z</dcterms:created>
  <dcterms:modified xsi:type="dcterms:W3CDTF">2024-03-17T07:46:00Z</dcterms:modified>
</cp:coreProperties>
</file>