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6DDB6" w14:textId="77777777" w:rsidR="00E2590A" w:rsidRDefault="00E2590A" w:rsidP="00E2590A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John PAYNE</w:t>
      </w:r>
      <w:r>
        <w:rPr>
          <w:rFonts w:cs="Times New Roman"/>
          <w:szCs w:val="24"/>
        </w:rPr>
        <w:t xml:space="preserve">         (fl.1477)</w:t>
      </w:r>
    </w:p>
    <w:p w14:paraId="3E648EF2" w14:textId="77777777" w:rsidR="00E2590A" w:rsidRDefault="00E2590A" w:rsidP="00E2590A">
      <w:pPr>
        <w:pStyle w:val="NoSpacing"/>
        <w:rPr>
          <w:rFonts w:cs="Times New Roman"/>
          <w:szCs w:val="24"/>
        </w:rPr>
      </w:pPr>
    </w:p>
    <w:p w14:paraId="32CCAF42" w14:textId="77777777" w:rsidR="00E2590A" w:rsidRDefault="00E2590A" w:rsidP="00E2590A">
      <w:pPr>
        <w:pStyle w:val="NoSpacing"/>
        <w:rPr>
          <w:rFonts w:cs="Times New Roman"/>
          <w:szCs w:val="24"/>
        </w:rPr>
      </w:pPr>
    </w:p>
    <w:p w14:paraId="716C4C8B" w14:textId="77777777" w:rsidR="00E2590A" w:rsidRDefault="00E2590A" w:rsidP="00E2590A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6 Nov.1477</w:t>
      </w:r>
      <w:r>
        <w:rPr>
          <w:rFonts w:cs="Times New Roman"/>
          <w:szCs w:val="24"/>
        </w:rPr>
        <w:tab/>
        <w:t xml:space="preserve">John Harre late of </w:t>
      </w:r>
      <w:proofErr w:type="spellStart"/>
      <w:r>
        <w:rPr>
          <w:rFonts w:cs="Times New Roman"/>
          <w:szCs w:val="24"/>
        </w:rPr>
        <w:t>Gyston</w:t>
      </w:r>
      <w:proofErr w:type="spellEnd"/>
      <w:r>
        <w:rPr>
          <w:rFonts w:cs="Times New Roman"/>
          <w:szCs w:val="24"/>
        </w:rPr>
        <w:t xml:space="preserve">, Norfolk(q.v.), was pardoned for hot </w:t>
      </w:r>
      <w:proofErr w:type="gramStart"/>
      <w:r>
        <w:rPr>
          <w:rFonts w:cs="Times New Roman"/>
          <w:szCs w:val="24"/>
        </w:rPr>
        <w:t>appearing</w:t>
      </w:r>
      <w:proofErr w:type="gramEnd"/>
    </w:p>
    <w:p w14:paraId="62C15AF8" w14:textId="77777777" w:rsidR="00E2590A" w:rsidRDefault="00E2590A" w:rsidP="00E2590A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to answer him touching a debt of 40s.    (C.P.R. 1476-85 29)</w:t>
      </w:r>
    </w:p>
    <w:p w14:paraId="2ECBBA48" w14:textId="77777777" w:rsidR="00E2590A" w:rsidRDefault="00E2590A" w:rsidP="00E2590A">
      <w:pPr>
        <w:pStyle w:val="NoSpacing"/>
        <w:rPr>
          <w:rFonts w:cs="Times New Roman"/>
          <w:szCs w:val="24"/>
        </w:rPr>
      </w:pPr>
    </w:p>
    <w:p w14:paraId="58B61BFE" w14:textId="77777777" w:rsidR="00E2590A" w:rsidRDefault="00E2590A" w:rsidP="00E2590A">
      <w:pPr>
        <w:pStyle w:val="NoSpacing"/>
        <w:rPr>
          <w:rFonts w:cs="Times New Roman"/>
          <w:szCs w:val="24"/>
        </w:rPr>
      </w:pPr>
    </w:p>
    <w:p w14:paraId="5D5CD62F" w14:textId="77777777" w:rsidR="00E2590A" w:rsidRDefault="00E2590A" w:rsidP="00E2590A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27 July 2025</w:t>
      </w:r>
    </w:p>
    <w:p w14:paraId="3C7DD7AA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FE25A" w14:textId="77777777" w:rsidR="00E2590A" w:rsidRDefault="00E2590A" w:rsidP="009139A6">
      <w:r>
        <w:separator/>
      </w:r>
    </w:p>
  </w:endnote>
  <w:endnote w:type="continuationSeparator" w:id="0">
    <w:p w14:paraId="2B1FAB3D" w14:textId="77777777" w:rsidR="00E2590A" w:rsidRDefault="00E2590A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AE7DC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A1327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FB51A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188B5" w14:textId="77777777" w:rsidR="00E2590A" w:rsidRDefault="00E2590A" w:rsidP="009139A6">
      <w:r>
        <w:separator/>
      </w:r>
    </w:p>
  </w:footnote>
  <w:footnote w:type="continuationSeparator" w:id="0">
    <w:p w14:paraId="067F5069" w14:textId="77777777" w:rsidR="00E2590A" w:rsidRDefault="00E2590A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27D0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C55B5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368AF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90A"/>
    <w:rsid w:val="000666E0"/>
    <w:rsid w:val="000A2E7A"/>
    <w:rsid w:val="001307AC"/>
    <w:rsid w:val="00190DFA"/>
    <w:rsid w:val="002510B7"/>
    <w:rsid w:val="00270799"/>
    <w:rsid w:val="002737D5"/>
    <w:rsid w:val="00357E4A"/>
    <w:rsid w:val="00575E7D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2590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0CBFF"/>
  <w15:chartTrackingRefBased/>
  <w15:docId w15:val="{C1966E29-DEB3-4922-A23C-4A20C7D5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2025-07-27T18:38:00Z</dcterms:created>
  <dcterms:modified xsi:type="dcterms:W3CDTF">2025-07-27T18:38:00Z</dcterms:modified>
</cp:coreProperties>
</file>