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A2142" w14:textId="77777777" w:rsidR="00E92157" w:rsidRDefault="00E92157" w:rsidP="00E92157">
      <w:pPr>
        <w:pStyle w:val="NoSpacing"/>
        <w:rPr>
          <w:rFonts w:eastAsia="Times New Roman"/>
        </w:rPr>
      </w:pPr>
      <w:r>
        <w:rPr>
          <w:rFonts w:eastAsia="Times New Roman"/>
          <w:u w:val="single"/>
        </w:rPr>
        <w:t>Margery PAYNE</w:t>
      </w:r>
      <w:r>
        <w:rPr>
          <w:rFonts w:eastAsia="Times New Roman"/>
        </w:rPr>
        <w:t xml:space="preserve">        (fl.1455)</w:t>
      </w:r>
    </w:p>
    <w:p w14:paraId="081AB6FF" w14:textId="77777777" w:rsidR="00E92157" w:rsidRDefault="00E92157" w:rsidP="00E92157">
      <w:pPr>
        <w:pStyle w:val="NoSpacing"/>
        <w:rPr>
          <w:rFonts w:eastAsia="Times New Roman"/>
        </w:rPr>
      </w:pPr>
    </w:p>
    <w:p w14:paraId="03EB1C32" w14:textId="77777777" w:rsidR="00E92157" w:rsidRDefault="00E92157" w:rsidP="00E92157">
      <w:pPr>
        <w:pStyle w:val="NoSpacing"/>
        <w:rPr>
          <w:rFonts w:eastAsia="Times New Roman"/>
        </w:rPr>
      </w:pPr>
    </w:p>
    <w:p w14:paraId="6DA56F8C" w14:textId="77777777" w:rsidR="00E92157" w:rsidRDefault="00E92157" w:rsidP="00E92157">
      <w:pPr>
        <w:pStyle w:val="NoSpacing"/>
        <w:rPr>
          <w:rFonts w:eastAsia="Times New Roman"/>
        </w:rPr>
      </w:pPr>
      <w:r>
        <w:rPr>
          <w:rFonts w:eastAsia="Times New Roman"/>
        </w:rPr>
        <w:t>Daughter of John Payne of Southampton.   (H.P. pp.496-7)</w:t>
      </w:r>
    </w:p>
    <w:p w14:paraId="7EB52F56" w14:textId="77777777" w:rsidR="00E92157" w:rsidRDefault="00E92157" w:rsidP="00E92157">
      <w:pPr>
        <w:pStyle w:val="NoSpacing"/>
        <w:rPr>
          <w:rFonts w:eastAsia="Times New Roman"/>
        </w:rPr>
      </w:pPr>
      <w:r>
        <w:rPr>
          <w:rFonts w:eastAsia="Times New Roman"/>
        </w:rPr>
        <w:t>= Andrew Jamys of Southampton(q.v.).   (ibid.)</w:t>
      </w:r>
    </w:p>
    <w:p w14:paraId="07E60296" w14:textId="77777777" w:rsidR="00E92157" w:rsidRDefault="00E92157" w:rsidP="00E92157">
      <w:pPr>
        <w:pStyle w:val="NoSpacing"/>
        <w:rPr>
          <w:rFonts w:eastAsia="Times New Roman"/>
        </w:rPr>
      </w:pPr>
    </w:p>
    <w:p w14:paraId="1DFDF036" w14:textId="77777777" w:rsidR="00E92157" w:rsidRDefault="00E92157" w:rsidP="00E92157">
      <w:pPr>
        <w:pStyle w:val="NoSpacing"/>
        <w:rPr>
          <w:rFonts w:eastAsia="Times New Roman"/>
        </w:rPr>
      </w:pPr>
    </w:p>
    <w:p w14:paraId="31F5188A" w14:textId="77777777" w:rsidR="00E92157" w:rsidRDefault="00E92157" w:rsidP="00E92157">
      <w:pPr>
        <w:pStyle w:val="NoSpacing"/>
        <w:rPr>
          <w:rFonts w:eastAsia="Times New Roman"/>
        </w:rPr>
      </w:pPr>
      <w:r>
        <w:rPr>
          <w:rFonts w:eastAsia="Times New Roman"/>
        </w:rPr>
        <w:t>18 November 2025</w:t>
      </w:r>
    </w:p>
    <w:p w14:paraId="5B87DD5A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D45D7" w14:textId="77777777" w:rsidR="00E92157" w:rsidRDefault="00E92157" w:rsidP="00086E2C">
      <w:pPr>
        <w:spacing w:after="0" w:line="240" w:lineRule="auto"/>
      </w:pPr>
      <w:r>
        <w:separator/>
      </w:r>
    </w:p>
  </w:endnote>
  <w:endnote w:type="continuationSeparator" w:id="0">
    <w:p w14:paraId="0C2CE7A9" w14:textId="77777777" w:rsidR="00E92157" w:rsidRDefault="00E92157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9B8A1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E04F5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9B90E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E3977" w14:textId="77777777" w:rsidR="00E92157" w:rsidRDefault="00E92157" w:rsidP="00086E2C">
      <w:pPr>
        <w:spacing w:after="0" w:line="240" w:lineRule="auto"/>
      </w:pPr>
      <w:r>
        <w:separator/>
      </w:r>
    </w:p>
  </w:footnote>
  <w:footnote w:type="continuationSeparator" w:id="0">
    <w:p w14:paraId="7FE895F0" w14:textId="77777777" w:rsidR="00E92157" w:rsidRDefault="00E92157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0A03F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30BC3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83537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157"/>
    <w:rsid w:val="00086E2C"/>
    <w:rsid w:val="000A2E7A"/>
    <w:rsid w:val="002244B7"/>
    <w:rsid w:val="00314D94"/>
    <w:rsid w:val="00617568"/>
    <w:rsid w:val="006E68FA"/>
    <w:rsid w:val="00E42980"/>
    <w:rsid w:val="00E92157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F1146"/>
  <w15:chartTrackingRefBased/>
  <w15:docId w15:val="{4179FB4E-B654-45E0-BF11-FA4385A6F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E92157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0</TotalTime>
  <Pages>1</Pages>
  <Words>26</Words>
  <Characters>131</Characters>
  <Application>Microsoft Office Word</Application>
  <DocSecurity>0</DocSecurity>
  <Lines>5</Lines>
  <Paragraphs>3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2025-12-02T00:03:00Z</dcterms:created>
  <dcterms:modified xsi:type="dcterms:W3CDTF">2025-12-02T00:03:00Z</dcterms:modified>
</cp:coreProperties>
</file>